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0D4A5" w14:textId="0F182974" w:rsidR="00EA294F" w:rsidRPr="00FA33A7" w:rsidRDefault="00867BB1" w:rsidP="00EA294F">
      <w:pPr>
        <w:outlineLvl w:val="0"/>
        <w:rPr>
          <w:rFonts w:ascii="Arial" w:hAnsi="Arial" w:cs="Arial"/>
          <w:color w:val="083773"/>
          <w:sz w:val="42"/>
          <w:szCs w:val="42"/>
        </w:rPr>
      </w:pPr>
      <w:r w:rsidRPr="00FA33A7">
        <w:rPr>
          <w:rFonts w:ascii="Arial" w:hAnsi="Arial" w:cs="Arial"/>
          <w:color w:val="083773"/>
          <w:sz w:val="42"/>
          <w:szCs w:val="42"/>
        </w:rPr>
        <w:t>Dokumentation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der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Gefährdungs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>-</w:t>
      </w:r>
    </w:p>
    <w:p w14:paraId="1734D28A" w14:textId="70981495" w:rsidR="00605A65" w:rsidRPr="00FA33A7" w:rsidRDefault="00867BB1" w:rsidP="003F4625">
      <w:pPr>
        <w:spacing w:line="360" w:lineRule="auto"/>
        <w:outlineLvl w:val="0"/>
        <w:rPr>
          <w:rFonts w:ascii="Arial" w:hAnsi="Arial" w:cs="Arial"/>
          <w:color w:val="083773"/>
          <w:sz w:val="42"/>
          <w:szCs w:val="42"/>
        </w:rPr>
      </w:pPr>
      <w:proofErr w:type="spellStart"/>
      <w:r w:rsidRPr="00FA33A7">
        <w:rPr>
          <w:rFonts w:ascii="Arial" w:hAnsi="Arial" w:cs="Arial"/>
          <w:color w:val="083773"/>
          <w:sz w:val="42"/>
          <w:szCs w:val="42"/>
        </w:rPr>
        <w:t>beurteilung</w:t>
      </w:r>
      <w:proofErr w:type="spellEnd"/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="00DF552C">
        <w:rPr>
          <w:rFonts w:ascii="Arial" w:hAnsi="Arial" w:cs="Arial"/>
          <w:color w:val="083773"/>
          <w:sz w:val="42"/>
          <w:szCs w:val="42"/>
        </w:rPr>
        <w:t>p</w:t>
      </w:r>
      <w:bookmarkStart w:id="0" w:name="_GoBack"/>
      <w:bookmarkEnd w:id="0"/>
      <w:r w:rsidRPr="00FA33A7">
        <w:rPr>
          <w:rFonts w:ascii="Arial" w:hAnsi="Arial" w:cs="Arial"/>
          <w:color w:val="083773"/>
          <w:sz w:val="42"/>
          <w:szCs w:val="42"/>
        </w:rPr>
        <w:t>sychischer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Belastung</w:t>
      </w:r>
    </w:p>
    <w:p w14:paraId="53BC3B6C" w14:textId="77406F01" w:rsidR="003F4625" w:rsidRPr="003F4625" w:rsidRDefault="000F2791" w:rsidP="003F4625">
      <w:pPr>
        <w:spacing w:line="480" w:lineRule="auto"/>
        <w:outlineLvl w:val="0"/>
        <w:rPr>
          <w:rFonts w:ascii="Arial" w:hAnsi="Arial" w:cs="Arial"/>
          <w:color w:val="3C3C3B"/>
          <w:sz w:val="40"/>
          <w:szCs w:val="40"/>
        </w:rPr>
      </w:pPr>
      <w:r w:rsidRPr="00DA7CAD">
        <w:rPr>
          <w:rFonts w:ascii="Arial" w:hAnsi="Arial" w:cs="Arial"/>
          <w:color w:val="3C3C3B"/>
          <w:sz w:val="40"/>
          <w:szCs w:val="40"/>
        </w:rPr>
        <w:t>mit der Prüfliste Psychische Belastung</w:t>
      </w:r>
    </w:p>
    <w:p w14:paraId="29C5A5E6" w14:textId="2D2E6C1D" w:rsidR="000F2791" w:rsidRPr="00867BB1" w:rsidRDefault="001B6CCF" w:rsidP="001B6CCF">
      <w:pPr>
        <w:spacing w:line="360" w:lineRule="auto"/>
        <w:jc w:val="right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867BB1">
        <w:rPr>
          <w:rFonts w:ascii="Arial" w:hAnsi="Arial" w:cs="Arial"/>
          <w:color w:val="000000" w:themeColor="text1"/>
          <w:sz w:val="20"/>
          <w:szCs w:val="20"/>
        </w:rPr>
        <w:t xml:space="preserve">Datum der Dokumentation: 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Datum"/>
            </w:textInput>
          </w:ffData>
        </w:fldChar>
      </w:r>
      <w:bookmarkStart w:id="1" w:name="Text1"/>
      <w:r w:rsidR="007D4736">
        <w:rPr>
          <w:rFonts w:ascii="Arial" w:hAnsi="Arial" w:cs="Arial"/>
          <w:color w:val="000000" w:themeColor="text1"/>
          <w:sz w:val="20"/>
          <w:szCs w:val="20"/>
        </w:rPr>
        <w:instrText xml:space="preserve"> FORMTEXT </w:instrText>
      </w:r>
      <w:r w:rsidR="007D4736">
        <w:rPr>
          <w:rFonts w:ascii="Arial" w:hAnsi="Arial" w:cs="Arial"/>
          <w:color w:val="000000" w:themeColor="text1"/>
          <w:sz w:val="20"/>
          <w:szCs w:val="20"/>
        </w:rPr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7D4736">
        <w:rPr>
          <w:rFonts w:ascii="Arial" w:hAnsi="Arial" w:cs="Arial"/>
          <w:noProof/>
          <w:color w:val="000000" w:themeColor="text1"/>
          <w:sz w:val="20"/>
          <w:szCs w:val="20"/>
        </w:rPr>
        <w:t>Datum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bookmarkEnd w:id="1"/>
    </w:p>
    <w:p w14:paraId="5312B135" w14:textId="2398E7B9" w:rsidR="000F2791" w:rsidRPr="00867BB1" w:rsidRDefault="000F2791" w:rsidP="00605A65">
      <w:pPr>
        <w:spacing w:line="36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867BB1">
        <w:rPr>
          <w:rFonts w:ascii="Arial" w:hAnsi="Arial" w:cs="Arial"/>
          <w:color w:val="000000" w:themeColor="text1"/>
          <w:sz w:val="20"/>
          <w:szCs w:val="20"/>
        </w:rPr>
        <w:t>Dokumentiert von</w:t>
      </w:r>
      <w:r w:rsidR="00DA1825" w:rsidRPr="00867BB1">
        <w:rPr>
          <w:rFonts w:ascii="Arial" w:hAnsi="Arial" w:cs="Arial"/>
          <w:color w:val="000000" w:themeColor="text1"/>
          <w:sz w:val="20"/>
          <w:szCs w:val="20"/>
        </w:rPr>
        <w:t>:</w:t>
      </w:r>
      <w:r w:rsidRPr="00867B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Name"/>
            </w:textInput>
          </w:ffData>
        </w:fldChar>
      </w:r>
      <w:bookmarkStart w:id="2" w:name="Text2"/>
      <w:r w:rsidR="007D4736">
        <w:rPr>
          <w:rFonts w:ascii="Arial" w:hAnsi="Arial" w:cs="Arial"/>
          <w:color w:val="000000" w:themeColor="text1"/>
          <w:sz w:val="20"/>
          <w:szCs w:val="20"/>
        </w:rPr>
        <w:instrText xml:space="preserve"> FORMTEXT </w:instrText>
      </w:r>
      <w:r w:rsidR="007D4736">
        <w:rPr>
          <w:rFonts w:ascii="Arial" w:hAnsi="Arial" w:cs="Arial"/>
          <w:color w:val="000000" w:themeColor="text1"/>
          <w:sz w:val="20"/>
          <w:szCs w:val="20"/>
        </w:rPr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7D4736">
        <w:rPr>
          <w:rFonts w:ascii="Arial" w:hAnsi="Arial" w:cs="Arial"/>
          <w:noProof/>
          <w:color w:val="000000" w:themeColor="text1"/>
          <w:sz w:val="20"/>
          <w:szCs w:val="20"/>
        </w:rPr>
        <w:t>Name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bookmarkEnd w:id="2"/>
    </w:p>
    <w:p w14:paraId="0F252595" w14:textId="78CF5DE2" w:rsidR="000F2791" w:rsidRPr="00A34A32" w:rsidRDefault="000F2791" w:rsidP="003E42B3">
      <w:pPr>
        <w:spacing w:line="360" w:lineRule="auto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 xml:space="preserve">Organisation der Gefährdungsbeurteilung </w:t>
      </w:r>
    </w:p>
    <w:p w14:paraId="1F1F8B1D" w14:textId="019ADC92" w:rsidR="000F2791" w:rsidRDefault="00257E3C" w:rsidP="00EE4853">
      <w:pPr>
        <w:tabs>
          <w:tab w:val="left" w:pos="3544"/>
        </w:tabs>
        <w:spacing w:line="360" w:lineRule="auto"/>
        <w:rPr>
          <w:rFonts w:ascii="Arial" w:eastAsia="MS Mincho" w:hAnsi="Arial"/>
          <w:color w:val="000000" w:themeColor="text1"/>
          <w:sz w:val="18"/>
          <w:szCs w:val="18"/>
        </w:rPr>
      </w:pPr>
      <w:r w:rsidRPr="00867BB1">
        <w:rPr>
          <w:rFonts w:ascii="Arial" w:hAnsi="Arial"/>
          <w:color w:val="000000" w:themeColor="text1"/>
          <w:sz w:val="18"/>
          <w:szCs w:val="18"/>
        </w:rPr>
        <w:t>Verantwortlich</w:t>
      </w:r>
      <w:r w:rsidR="000F2791" w:rsidRPr="00867BB1">
        <w:rPr>
          <w:rFonts w:ascii="Arial" w:hAnsi="Arial"/>
          <w:color w:val="000000" w:themeColor="text1"/>
          <w:sz w:val="18"/>
          <w:szCs w:val="18"/>
        </w:rPr>
        <w:t xml:space="preserve"> für die Durchführung: </w: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begin">
          <w:ffData>
            <w:name w:val="Text3"/>
            <w:enabled/>
            <w:calcOnExit w:val="0"/>
            <w:textInput>
              <w:default w:val="Name"/>
            </w:textInput>
          </w:ffData>
        </w:fldChar>
      </w:r>
      <w:bookmarkStart w:id="3" w:name="Text3"/>
      <w:r w:rsidR="007D4736">
        <w:rPr>
          <w:rFonts w:ascii="Arial" w:eastAsia="MS Mincho" w:hAnsi="Arial"/>
          <w:color w:val="000000" w:themeColor="text1"/>
          <w:sz w:val="18"/>
          <w:szCs w:val="18"/>
        </w:rPr>
        <w:instrText xml:space="preserve"> FORMTEXT </w:instrTex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separate"/>
      </w:r>
      <w:r w:rsidR="007D4736">
        <w:rPr>
          <w:rFonts w:ascii="Arial" w:eastAsia="MS Mincho" w:hAnsi="Arial"/>
          <w:noProof/>
          <w:color w:val="000000" w:themeColor="text1"/>
          <w:sz w:val="18"/>
          <w:szCs w:val="18"/>
        </w:rPr>
        <w:t>Name</w: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end"/>
      </w:r>
      <w:bookmarkEnd w:id="3"/>
    </w:p>
    <w:p w14:paraId="22463AB5" w14:textId="33DF45E6" w:rsidR="003E42B3" w:rsidRPr="00867BB1" w:rsidRDefault="003E42B3" w:rsidP="00EE4853">
      <w:pPr>
        <w:tabs>
          <w:tab w:val="left" w:pos="3544"/>
        </w:tabs>
        <w:spacing w:line="360" w:lineRule="auto"/>
        <w:rPr>
          <w:rFonts w:ascii="Arial" w:hAnsi="Arial"/>
          <w:color w:val="000000" w:themeColor="text1"/>
          <w:sz w:val="18"/>
          <w:szCs w:val="18"/>
        </w:rPr>
      </w:pPr>
      <w:r>
        <w:rPr>
          <w:rFonts w:ascii="Arial" w:eastAsia="MS Mincho" w:hAnsi="Arial"/>
          <w:color w:val="000000" w:themeColor="text1"/>
          <w:sz w:val="18"/>
          <w:szCs w:val="18"/>
        </w:rPr>
        <w:t xml:space="preserve">Zeitraum der Gefährdungsbeurteilung: </w:t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Zeitraum"/>
            </w:textInput>
          </w:ffData>
        </w:fldChar>
      </w:r>
      <w:r>
        <w:rPr>
          <w:rFonts w:ascii="Arial" w:eastAsia="MS Mincho" w:hAnsi="Arial"/>
          <w:color w:val="000000" w:themeColor="text1"/>
          <w:sz w:val="18"/>
          <w:szCs w:val="18"/>
        </w:rPr>
        <w:instrText xml:space="preserve"> FORMTEXT </w:instrText>
      </w:r>
      <w:r>
        <w:rPr>
          <w:rFonts w:ascii="Arial" w:eastAsia="MS Mincho" w:hAnsi="Arial"/>
          <w:color w:val="000000" w:themeColor="text1"/>
          <w:sz w:val="18"/>
          <w:szCs w:val="18"/>
        </w:rPr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separate"/>
      </w:r>
      <w:r>
        <w:rPr>
          <w:rFonts w:ascii="Arial" w:eastAsia="MS Mincho" w:hAnsi="Arial"/>
          <w:noProof/>
          <w:color w:val="000000" w:themeColor="text1"/>
          <w:sz w:val="18"/>
          <w:szCs w:val="18"/>
        </w:rPr>
        <w:t>Zeitraum</w:t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end"/>
      </w:r>
    </w:p>
    <w:p w14:paraId="6A29D891" w14:textId="57800228" w:rsidR="000F2791" w:rsidRPr="000F2791" w:rsidRDefault="000F2791" w:rsidP="00BB5F7B">
      <w:pPr>
        <w:tabs>
          <w:tab w:val="left" w:pos="3261"/>
        </w:tabs>
        <w:rPr>
          <w:rFonts w:ascii="Arial" w:hAnsi="Arial" w:cs="Arial"/>
          <w:b/>
          <w:color w:val="505150"/>
          <w:sz w:val="18"/>
          <w:szCs w:val="18"/>
          <w:u w:val="single"/>
        </w:rPr>
      </w:pPr>
    </w:p>
    <w:p w14:paraId="626610B6" w14:textId="1C606A44" w:rsidR="000F2791" w:rsidRPr="00A34A32" w:rsidRDefault="00F77F60" w:rsidP="003E42B3">
      <w:pPr>
        <w:tabs>
          <w:tab w:val="left" w:pos="3261"/>
        </w:tabs>
        <w:spacing w:line="360" w:lineRule="auto"/>
        <w:outlineLvl w:val="0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 xml:space="preserve">Untersuchungsgruppen </w:t>
      </w:r>
    </w:p>
    <w:p w14:paraId="017DA05E" w14:textId="49A5CC4D" w:rsidR="003527FD" w:rsidRPr="00E8191A" w:rsidRDefault="00C75385" w:rsidP="003F4625">
      <w:pPr>
        <w:tabs>
          <w:tab w:val="left" w:pos="3261"/>
        </w:tabs>
        <w:spacing w:line="360" w:lineRule="auto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4"/>
            <w:enabled/>
            <w:calcOnExit w:val="0"/>
            <w:textInput>
              <w:default w:val="Nennung der Untersuchungsgruppen"/>
            </w:textInput>
          </w:ffData>
        </w:fldChar>
      </w:r>
      <w:bookmarkStart w:id="4" w:name="Text4"/>
      <w:r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>
        <w:rPr>
          <w:rFonts w:ascii="Arial" w:eastAsia="MS Mincho" w:hAnsi="Arial" w:cs="Arial"/>
          <w:color w:val="000000" w:themeColor="text1"/>
          <w:sz w:val="18"/>
          <w:szCs w:val="18"/>
        </w:rPr>
      </w: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>
        <w:rPr>
          <w:rFonts w:ascii="Arial" w:eastAsia="MS Mincho" w:hAnsi="Arial" w:cs="Arial"/>
          <w:noProof/>
          <w:color w:val="000000" w:themeColor="text1"/>
          <w:sz w:val="18"/>
          <w:szCs w:val="18"/>
        </w:rPr>
        <w:t>Nennung der Untersuchungsgruppen</w:t>
      </w: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4"/>
      <w:r w:rsidR="00614286">
        <w:rPr>
          <w:rFonts w:ascii="Arial" w:eastAsia="MS Mincho" w:hAnsi="Arial" w:cs="Arial"/>
          <w:color w:val="000000" w:themeColor="text1"/>
          <w:sz w:val="18"/>
          <w:szCs w:val="18"/>
        </w:rPr>
        <w:t xml:space="preserve"> </w:t>
      </w:r>
    </w:p>
    <w:p w14:paraId="61E68709" w14:textId="7A69223E" w:rsidR="00E46D69" w:rsidRPr="000F2791" w:rsidRDefault="00E46D69" w:rsidP="003F4625">
      <w:pPr>
        <w:tabs>
          <w:tab w:val="left" w:pos="3261"/>
        </w:tabs>
        <w:rPr>
          <w:rFonts w:ascii="Arial" w:hAnsi="Arial" w:cs="Arial"/>
          <w:b/>
          <w:color w:val="505150"/>
          <w:sz w:val="18"/>
          <w:szCs w:val="18"/>
          <w:u w:val="single"/>
        </w:rPr>
      </w:pPr>
    </w:p>
    <w:p w14:paraId="1A402AD6" w14:textId="57B4B0EC" w:rsidR="003527FD" w:rsidRPr="00A34A32" w:rsidRDefault="003F4625" w:rsidP="00A34A32">
      <w:pPr>
        <w:spacing w:line="276" w:lineRule="auto"/>
        <w:outlineLvl w:val="0"/>
        <w:rPr>
          <w:rFonts w:ascii="Arial" w:eastAsia="MS Mincho" w:hAnsi="Arial" w:cs="Arial"/>
          <w:color w:val="083773"/>
          <w:sz w:val="22"/>
          <w:szCs w:val="22"/>
        </w:rPr>
      </w:pPr>
      <w:r>
        <w:rPr>
          <w:noProof/>
          <w:color w:val="000000"/>
        </w:rPr>
        <mc:AlternateContent>
          <mc:Choice Requires="wps">
            <w:drawing>
              <wp:anchor distT="360045" distB="0" distL="114300" distR="114300" simplePos="0" relativeHeight="251658240" behindDoc="0" locked="0" layoutInCell="1" allowOverlap="1" wp14:anchorId="2B75A3F5" wp14:editId="39E09E92">
                <wp:simplePos x="0" y="0"/>
                <wp:positionH relativeFrom="column">
                  <wp:posOffset>800100</wp:posOffset>
                </wp:positionH>
                <wp:positionV relativeFrom="paragraph">
                  <wp:posOffset>695960</wp:posOffset>
                </wp:positionV>
                <wp:extent cx="3170555" cy="578485"/>
                <wp:effectExtent l="0" t="0" r="0" b="5715"/>
                <wp:wrapTopAndBottom/>
                <wp:docPr id="10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055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72554B" w14:textId="77777777" w:rsidR="003E42B3" w:rsidRPr="003F4625" w:rsidRDefault="003E42B3" w:rsidP="003E42B3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Hier das Balkendiagramm aus der Excel-Auswertehilfe </w:t>
                            </w:r>
                          </w:p>
                          <w:p w14:paraId="1B3F2425" w14:textId="7FEE67E6" w:rsidR="003E42B3" w:rsidRPr="003F4625" w:rsidRDefault="003E42B3" w:rsidP="003E42B3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für jede </w:t>
                            </w:r>
                            <w:r w:rsidR="00D23A3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Untersuchungsgruppe</w:t>
                            </w: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einfügen</w:t>
                            </w:r>
                          </w:p>
                          <w:p w14:paraId="605A69B2" w14:textId="77777777" w:rsidR="003E42B3" w:rsidRDefault="003E42B3" w:rsidP="003E4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63pt;margin-top:54.8pt;width:249.65pt;height:45.55pt;z-index:251658240;visibility:visible;mso-wrap-style:square;mso-wrap-distance-left:9pt;mso-wrap-distance-top:28.35pt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" filled="f" stroked="f">
                <v:path arrowok="t"/>
                <v:textbox>
                  <w:txbxContent>
                    <w:p w14:paraId="7672554B" w14:textId="77777777" w:rsidR="003E42B3" w:rsidRPr="003F4625" w:rsidRDefault="003E42B3" w:rsidP="003E42B3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Hier das Balkendiagramm aus der Excel-Auswertehilfe </w:t>
                      </w:r>
                    </w:p>
                    <w:p w14:paraId="1B3F2425" w14:textId="7FEE67E6" w:rsidR="003E42B3" w:rsidRPr="003F4625" w:rsidRDefault="003E42B3" w:rsidP="003E42B3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für jede </w:t>
                      </w:r>
                      <w:r w:rsidR="00D23A32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Untersuchungsgruppe</w:t>
                      </w: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einfügen</w:t>
                      </w:r>
                    </w:p>
                    <w:p w14:paraId="605A69B2" w14:textId="77777777" w:rsidR="003E42B3" w:rsidRDefault="003E42B3" w:rsidP="003E42B3"/>
                  </w:txbxContent>
                </v:textbox>
                <w10:wrap type="topAndBottom"/>
              </v:shape>
            </w:pict>
          </mc:Fallback>
        </mc:AlternateContent>
      </w:r>
      <w:r w:rsidR="00E8191A" w:rsidRPr="00A34A32">
        <w:rPr>
          <w:rFonts w:ascii="Arial" w:hAnsi="Arial" w:cs="Arial"/>
          <w:color w:val="083773"/>
          <w:sz w:val="22"/>
          <w:szCs w:val="22"/>
        </w:rPr>
        <w:t>Ergebnisse der Befragung mit der Prüfliste</w:t>
      </w:r>
    </w:p>
    <w:p w14:paraId="1B15C49C" w14:textId="5E3C16B4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384F34BA" w14:textId="77777777" w:rsidR="001A69EE" w:rsidRDefault="001A69EE" w:rsidP="003B0E83">
      <w:pPr>
        <w:outlineLvl w:val="0"/>
        <w:rPr>
          <w:rFonts w:ascii="Arial" w:hAnsi="Arial" w:cs="Arial"/>
          <w:color w:val="005A9A"/>
          <w:sz w:val="22"/>
          <w:szCs w:val="22"/>
        </w:rPr>
      </w:pPr>
    </w:p>
    <w:p w14:paraId="5EE372F1" w14:textId="3D50316A" w:rsidR="003527FD" w:rsidRPr="00A34A32" w:rsidRDefault="00E8191A" w:rsidP="00A34A32">
      <w:pPr>
        <w:spacing w:line="276" w:lineRule="auto"/>
        <w:outlineLvl w:val="0"/>
        <w:rPr>
          <w:rFonts w:ascii="Arial" w:eastAsia="MS Mincho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>Ergebnisse der Diskussionskreise</w:t>
      </w:r>
    </w:p>
    <w:p w14:paraId="0C36FC22" w14:textId="48847CBB" w:rsidR="003B0E83" w:rsidRDefault="003F4625" w:rsidP="004A52A6">
      <w:pPr>
        <w:tabs>
          <w:tab w:val="left" w:pos="8789"/>
        </w:tabs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noProof/>
          <w:color w:val="000000"/>
        </w:rPr>
        <mc:AlternateContent>
          <mc:Choice Requires="wps">
            <w:drawing>
              <wp:anchor distT="360045" distB="0" distL="114300" distR="114300" simplePos="0" relativeHeight="251660288" behindDoc="0" locked="0" layoutInCell="1" allowOverlap="1" wp14:anchorId="5E21E813" wp14:editId="0AF80E95">
                <wp:simplePos x="0" y="0"/>
                <wp:positionH relativeFrom="column">
                  <wp:posOffset>800100</wp:posOffset>
                </wp:positionH>
                <wp:positionV relativeFrom="paragraph">
                  <wp:posOffset>588010</wp:posOffset>
                </wp:positionV>
                <wp:extent cx="3170555" cy="685800"/>
                <wp:effectExtent l="0" t="0" r="0" b="0"/>
                <wp:wrapTopAndBottom/>
                <wp:docPr id="8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05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A0B4FE" w14:textId="47422889" w:rsidR="003F4625" w:rsidRPr="003F4625" w:rsidRDefault="003F4625" w:rsidP="003F4625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Hier die Ergebnisse aus den nachfolgenden Diskussionskreisen oder son</w:t>
                            </w:r>
                            <w:r w:rsidR="00D23A3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stiger Besprechungen einfügen (n</w:t>
                            </w: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ähere Betrachtung der durch die Prüfliste gefundenen Belastungsschwerpunkte)</w:t>
                            </w:r>
                          </w:p>
                          <w:p w14:paraId="5533CB41" w14:textId="77777777" w:rsidR="003F4625" w:rsidRDefault="003F4625" w:rsidP="003F4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pt;margin-top:46.3pt;width:249.65pt;height:54pt;z-index:251660288;visibility:visible;mso-wrap-style:square;mso-height-percent:0;mso-wrap-distance-left:9pt;mso-wrap-distance-top:28.35pt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" filled="f" stroked="f">
                <v:path arrowok="t"/>
                <v:textbox>
                  <w:txbxContent>
                    <w:p w14:paraId="01A0B4FE" w14:textId="47422889" w:rsidR="003F4625" w:rsidRPr="003F4625" w:rsidRDefault="003F4625" w:rsidP="003F4625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Hier die Ergebnisse aus den nachfolgenden Diskussionskreisen oder son</w:t>
                      </w:r>
                      <w:r w:rsidR="00D23A32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stiger Besprechungen einfügen (n</w:t>
                      </w: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ähere Betrachtung der durch die Prüfliste gefundenen Belastungsschwerpunkte)</w:t>
                      </w:r>
                    </w:p>
                    <w:p w14:paraId="5533CB41" w14:textId="77777777" w:rsidR="003F4625" w:rsidRDefault="003F4625" w:rsidP="003F4625"/>
                  </w:txbxContent>
                </v:textbox>
                <w10:wrap type="topAndBottom"/>
              </v:shape>
            </w:pict>
          </mc:Fallback>
        </mc:AlternateContent>
      </w:r>
    </w:p>
    <w:p w14:paraId="34734D7D" w14:textId="7FE52290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46708389" w14:textId="1AEB09D3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572F16A" w14:textId="075B0E49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1766A5E6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9B11511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49821879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1EF1B7FF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57F71EA7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6"/>
          <w:szCs w:val="16"/>
        </w:rPr>
      </w:pPr>
    </w:p>
    <w:p w14:paraId="0ED50C57" w14:textId="77777777" w:rsidR="001541F1" w:rsidRPr="001541F1" w:rsidRDefault="001541F1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4"/>
          <w:szCs w:val="4"/>
        </w:rPr>
      </w:pPr>
    </w:p>
    <w:p w14:paraId="05AC0133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763E07E" w14:textId="77777777" w:rsidR="003B0E83" w:rsidRDefault="003B0E83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2D2D5FD4" w14:textId="77777777" w:rsidR="00E8191A" w:rsidRDefault="00E8191A" w:rsidP="003B0E83">
      <w:pPr>
        <w:outlineLvl w:val="0"/>
        <w:rPr>
          <w:rFonts w:ascii="Arial" w:hAnsi="Arial" w:cs="Arial"/>
          <w:color w:val="005A9A"/>
          <w:sz w:val="22"/>
          <w:szCs w:val="22"/>
        </w:rPr>
      </w:pPr>
    </w:p>
    <w:p w14:paraId="45F22F22" w14:textId="0EC4AD04" w:rsidR="00895A60" w:rsidRPr="00A34A32" w:rsidRDefault="00E8191A" w:rsidP="003F4625">
      <w:pPr>
        <w:spacing w:line="360" w:lineRule="auto"/>
        <w:outlineLvl w:val="0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lastRenderedPageBreak/>
        <w:t>Ergebnisse der Gremiendiskussion</w:t>
      </w:r>
    </w:p>
    <w:p w14:paraId="4A3BDF03" w14:textId="0A8D450B" w:rsidR="00895A60" w:rsidRPr="00486B89" w:rsidRDefault="00895A60" w:rsidP="003F4625">
      <w:pPr>
        <w:tabs>
          <w:tab w:val="left" w:pos="3544"/>
        </w:tabs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rFonts w:ascii="Arial" w:eastAsia="MS Mincho" w:hAnsi="Arial" w:cs="Arial"/>
          <w:color w:val="000000" w:themeColor="text1"/>
          <w:sz w:val="18"/>
          <w:szCs w:val="18"/>
        </w:rPr>
        <w:t xml:space="preserve">Lösungen zu den Belastungsfaktoren: </w:t>
      </w:r>
      <w:r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5"/>
            <w:enabled/>
            <w:calcOnExit w:val="0"/>
            <w:textInput>
              <w:default w:val="Lösungen"/>
            </w:textInput>
          </w:ffData>
        </w:fldChar>
      </w:r>
      <w:bookmarkStart w:id="5" w:name="Text5"/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 w:rsidR="002823C9">
        <w:rPr>
          <w:rFonts w:ascii="Arial" w:eastAsia="MS Mincho" w:hAnsi="Arial" w:cs="Arial"/>
          <w:noProof/>
          <w:color w:val="000000" w:themeColor="text1"/>
          <w:sz w:val="18"/>
          <w:szCs w:val="18"/>
        </w:rPr>
        <w:t>Lösungen</w: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5"/>
    </w:p>
    <w:p w14:paraId="75B36789" w14:textId="0C697953" w:rsidR="002823C9" w:rsidRDefault="00946CFA" w:rsidP="003F4625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 w:rsidRPr="00FD497B">
        <w:rPr>
          <w:rFonts w:ascii="Arial" w:eastAsia="MS Mincho" w:hAnsi="Arial" w:cs="Arial"/>
          <w:color w:val="000000" w:themeColor="text1"/>
          <w:sz w:val="18"/>
          <w:szCs w:val="18"/>
        </w:rPr>
        <w:t xml:space="preserve">Diskussion am: </w:t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6"/>
            <w:enabled/>
            <w:calcOnExit w:val="0"/>
            <w:textInput>
              <w:default w:val="Datum"/>
            </w:textInput>
          </w:ffData>
        </w:fldChar>
      </w:r>
      <w:bookmarkStart w:id="6" w:name="Text6"/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 w:rsidR="002823C9">
        <w:rPr>
          <w:rFonts w:ascii="Arial" w:eastAsia="MS Mincho" w:hAnsi="Arial" w:cs="Arial"/>
          <w:noProof/>
          <w:color w:val="000000" w:themeColor="text1"/>
          <w:sz w:val="18"/>
          <w:szCs w:val="18"/>
        </w:rPr>
        <w:t>Datum</w: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6"/>
    </w:p>
    <w:p w14:paraId="7E97D898" w14:textId="77777777" w:rsidR="002823C9" w:rsidRDefault="002823C9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tbl>
      <w:tblPr>
        <w:tblStyle w:val="Tabellenraster"/>
        <w:tblW w:w="5219" w:type="pct"/>
        <w:tblInd w:w="113" w:type="dxa"/>
        <w:tblBorders>
          <w:top w:val="single" w:sz="4" w:space="0" w:color="083773"/>
          <w:left w:val="single" w:sz="4" w:space="0" w:color="083773"/>
          <w:bottom w:val="single" w:sz="4" w:space="0" w:color="083773"/>
          <w:right w:val="single" w:sz="4" w:space="0" w:color="083773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3074"/>
        <w:gridCol w:w="3083"/>
        <w:gridCol w:w="3482"/>
      </w:tblGrid>
      <w:tr w:rsidR="002823C9" w14:paraId="33D7E501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020BA9C6" w14:textId="3F12C11F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Belastungsfaktor:</w:t>
            </w:r>
          </w:p>
        </w:tc>
        <w:tc>
          <w:tcPr>
            <w:tcW w:w="3405" w:type="pct"/>
            <w:gridSpan w:val="2"/>
            <w:shd w:val="clear" w:color="auto" w:fill="auto"/>
          </w:tcPr>
          <w:p w14:paraId="1267D15F" w14:textId="448F9872" w:rsidR="002823C9" w:rsidRDefault="002823C9" w:rsidP="002823C9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bookmarkStart w:id="7" w:name="Text11"/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  <w:bookmarkEnd w:id="7"/>
          </w:p>
        </w:tc>
      </w:tr>
      <w:tr w:rsidR="00455168" w14:paraId="68D388B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7C7939BE" w14:textId="79AE2C7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Verbesserungsmaßnahme:</w:t>
            </w:r>
          </w:p>
        </w:tc>
        <w:tc>
          <w:tcPr>
            <w:tcW w:w="1599" w:type="pct"/>
            <w:shd w:val="clear" w:color="auto" w:fill="auto"/>
          </w:tcPr>
          <w:p w14:paraId="51A91AD2" w14:textId="5A47C574" w:rsidR="002823C9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5F76BA3C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510B43F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16314E38" w14:textId="29EC1CA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Verantwortung:</w:t>
            </w:r>
          </w:p>
        </w:tc>
        <w:tc>
          <w:tcPr>
            <w:tcW w:w="1599" w:type="pct"/>
            <w:shd w:val="clear" w:color="auto" w:fill="auto"/>
          </w:tcPr>
          <w:p w14:paraId="7C927D7A" w14:textId="694BE454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Name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1AE4A7EF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38061968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62133935" w14:textId="1686959A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Maßnahmenumsetzung </w:t>
            </w:r>
          </w:p>
          <w:p w14:paraId="6078C332" w14:textId="7FD3C81F" w:rsidR="002823C9" w:rsidRDefault="00C75385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a</w:t>
            </w:r>
            <w:r w:rsidR="002823C9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bgeschlossen?</w:t>
            </w:r>
          </w:p>
          <w:p w14:paraId="383BCAF4" w14:textId="41366643" w:rsidR="00455168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68E5B327" w14:textId="63C01843" w:rsidR="002823C9" w:rsidRDefault="002823C9" w:rsidP="002823C9">
            <w:pPr>
              <w:spacing w:line="360" w:lineRule="auto"/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ein / Ja, am: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Nein / Ja, am: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4F16C811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5EE93C0D" w14:textId="5423EAAB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5D096D77" w14:textId="5EFDFD44" w:rsidR="00455168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Wirksamkeitskontrolle</w:t>
            </w:r>
          </w:p>
        </w:tc>
        <w:tc>
          <w:tcPr>
            <w:tcW w:w="1599" w:type="pct"/>
            <w:shd w:val="clear" w:color="auto" w:fill="auto"/>
          </w:tcPr>
          <w:p w14:paraId="5BDA407F" w14:textId="72D67847" w:rsidR="00455168" w:rsidRDefault="00455168" w:rsidP="003F4625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Am: </w: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="003F4625"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Datum</w: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00EE74B2" w14:textId="77777777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18396636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34B1987D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1C33BE1E" w14:textId="02AD1A8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Durch: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="00455168"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Name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08113C0D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0789542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6D12F4E4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0B49AF6A" w14:textId="39F90ED1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Kontrollmethode / Vorgehen:</w:t>
            </w:r>
          </w:p>
        </w:tc>
        <w:tc>
          <w:tcPr>
            <w:tcW w:w="1806" w:type="pct"/>
            <w:shd w:val="clear" w:color="auto" w:fill="auto"/>
          </w:tcPr>
          <w:p w14:paraId="13E5445C" w14:textId="1F1ADD0F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  <w:p w14:paraId="24DB2E3B" w14:textId="66B8D3EF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823C9" w14:paraId="119841C1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3A6EBB15" w14:textId="7CEB709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450BD6B7" w14:textId="22BA3853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Ergebnis der Kontrolle:</w:t>
            </w:r>
          </w:p>
        </w:tc>
        <w:tc>
          <w:tcPr>
            <w:tcW w:w="1806" w:type="pct"/>
            <w:shd w:val="clear" w:color="auto" w:fill="auto"/>
          </w:tcPr>
          <w:p w14:paraId="72390C42" w14:textId="56BF6B36" w:rsidR="002823C9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</w:tbl>
    <w:p w14:paraId="225D39BB" w14:textId="77777777" w:rsidR="002823C9" w:rsidRDefault="002823C9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tbl>
      <w:tblPr>
        <w:tblStyle w:val="Tabellenraster"/>
        <w:tblW w:w="5219" w:type="pct"/>
        <w:tblInd w:w="113" w:type="dxa"/>
        <w:tblBorders>
          <w:top w:val="single" w:sz="4" w:space="0" w:color="083773"/>
          <w:left w:val="single" w:sz="4" w:space="0" w:color="083773"/>
          <w:bottom w:val="single" w:sz="4" w:space="0" w:color="083773"/>
          <w:right w:val="single" w:sz="4" w:space="0" w:color="083773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3074"/>
        <w:gridCol w:w="3083"/>
        <w:gridCol w:w="3482"/>
      </w:tblGrid>
      <w:tr w:rsidR="00BB451D" w14:paraId="754A66F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54DBE087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Belastungsfaktor:</w:t>
            </w:r>
          </w:p>
        </w:tc>
        <w:tc>
          <w:tcPr>
            <w:tcW w:w="3405" w:type="pct"/>
            <w:gridSpan w:val="2"/>
            <w:shd w:val="clear" w:color="auto" w:fill="auto"/>
          </w:tcPr>
          <w:p w14:paraId="12417C4E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BB451D" w14:paraId="28F301F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425D1F7F" w14:textId="0C188895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Verbesserungsmaßnahme:</w:t>
            </w:r>
          </w:p>
        </w:tc>
        <w:tc>
          <w:tcPr>
            <w:tcW w:w="1599" w:type="pct"/>
            <w:shd w:val="clear" w:color="auto" w:fill="auto"/>
          </w:tcPr>
          <w:p w14:paraId="098E1817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2B3EF2BD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BB451D" w14:paraId="54B0AA1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0D9F619C" w14:textId="40662BC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Nicht umgesetzt, weil:</w:t>
            </w:r>
          </w:p>
        </w:tc>
        <w:tc>
          <w:tcPr>
            <w:tcW w:w="1599" w:type="pct"/>
            <w:shd w:val="clear" w:color="auto" w:fill="auto"/>
          </w:tcPr>
          <w:p w14:paraId="36706155" w14:textId="646A782A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1052D48C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32B4CB14" w14:textId="75E88E99" w:rsidR="00086263" w:rsidRPr="00813F8C" w:rsidRDefault="00EF2F1A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 w:rsidRPr="00FD497B">
        <w:rPr>
          <w:rFonts w:ascii="Arial" w:hAnsi="Arial"/>
          <w:sz w:val="22"/>
          <w:szCs w:val="22"/>
        </w:rPr>
        <w:fldChar w:fldCharType="begin" w:fldLock="1"/>
      </w:r>
      <w:r w:rsidRPr="00FD497B">
        <w:rPr>
          <w:rFonts w:ascii="Arial" w:hAnsi="Arial"/>
          <w:sz w:val="22"/>
          <w:szCs w:val="22"/>
        </w:rPr>
        <w:instrText xml:space="preserve"> </w:instrText>
      </w:r>
      <w:r w:rsidR="00F77F60" w:rsidRPr="00FD497B">
        <w:rPr>
          <w:rFonts w:ascii="Arial" w:hAnsi="Arial"/>
          <w:sz w:val="22"/>
          <w:szCs w:val="22"/>
        </w:rPr>
        <w:instrText>USERPROPERTY</w:instrText>
      </w:r>
      <w:r w:rsidRPr="00FD497B">
        <w:rPr>
          <w:rFonts w:ascii="Arial" w:hAnsi="Arial"/>
          <w:sz w:val="22"/>
          <w:szCs w:val="22"/>
        </w:rPr>
        <w:instrText xml:space="preserve">  \* MERGEFORMAT </w:instrText>
      </w:r>
      <w:r w:rsidRPr="00FD497B">
        <w:rPr>
          <w:rFonts w:ascii="Arial" w:hAnsi="Arial"/>
          <w:sz w:val="22"/>
          <w:szCs w:val="22"/>
        </w:rPr>
        <w:fldChar w:fldCharType="end"/>
      </w:r>
    </w:p>
    <w:p w14:paraId="5E347A09" w14:textId="40A7EED7" w:rsidR="00566E53" w:rsidRDefault="00566E53" w:rsidP="00566E53">
      <w:pPr>
        <w:tabs>
          <w:tab w:val="left" w:pos="3544"/>
        </w:tabs>
        <w:rPr>
          <w:color w:val="000000"/>
        </w:rPr>
      </w:pPr>
    </w:p>
    <w:p w14:paraId="3F51B5B6" w14:textId="38474FC5" w:rsidR="009C34CA" w:rsidRDefault="009C34CA" w:rsidP="009C34CA">
      <w:pPr>
        <w:rPr>
          <w:rFonts w:ascii="Arial" w:hAnsi="Arial" w:cs="Arial"/>
          <w:sz w:val="18"/>
          <w:szCs w:val="18"/>
        </w:rPr>
      </w:pPr>
    </w:p>
    <w:p w14:paraId="02F54B22" w14:textId="77777777" w:rsidR="002823C9" w:rsidRDefault="002823C9" w:rsidP="009C34CA">
      <w:pPr>
        <w:rPr>
          <w:rFonts w:ascii="Arial" w:hAnsi="Arial" w:cs="Arial"/>
          <w:sz w:val="18"/>
          <w:szCs w:val="18"/>
        </w:rPr>
      </w:pPr>
    </w:p>
    <w:p w14:paraId="174FF626" w14:textId="77777777" w:rsidR="002823C9" w:rsidRDefault="002823C9" w:rsidP="009C34CA">
      <w:pPr>
        <w:rPr>
          <w:rFonts w:ascii="Arial" w:hAnsi="Arial" w:cs="Arial"/>
          <w:sz w:val="18"/>
          <w:szCs w:val="18"/>
        </w:rPr>
      </w:pPr>
    </w:p>
    <w:p w14:paraId="71A2DC62" w14:textId="77777777" w:rsidR="002823C9" w:rsidRPr="009C34CA" w:rsidRDefault="002823C9" w:rsidP="009C34CA">
      <w:pPr>
        <w:rPr>
          <w:rFonts w:ascii="Arial" w:hAnsi="Arial" w:cs="Arial"/>
          <w:sz w:val="18"/>
          <w:szCs w:val="18"/>
        </w:rPr>
      </w:pPr>
    </w:p>
    <w:sectPr w:rsidR="002823C9" w:rsidRPr="009C34CA" w:rsidSect="003E42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41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D8A172" w14:textId="77777777" w:rsidR="003E42B3" w:rsidRDefault="003E42B3" w:rsidP="000F2791">
      <w:r>
        <w:separator/>
      </w:r>
    </w:p>
  </w:endnote>
  <w:endnote w:type="continuationSeparator" w:id="0">
    <w:p w14:paraId="4B0CB59D" w14:textId="77777777" w:rsidR="003E42B3" w:rsidRDefault="003E42B3" w:rsidP="000F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C686C" w14:textId="77777777" w:rsidR="00D23A32" w:rsidRDefault="00D23A3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23DD0" w14:textId="73817325" w:rsidR="003E42B3" w:rsidRPr="00FA4F2F" w:rsidRDefault="003E42B3" w:rsidP="00E81413">
    <w:pPr>
      <w:pStyle w:val="Flietext"/>
      <w:suppressAutoHyphens/>
      <w:jc w:val="right"/>
      <w:rPr>
        <w:rFonts w:ascii="Arial" w:hAnsi="Arial"/>
        <w:sz w:val="14"/>
        <w:szCs w:val="14"/>
      </w:rPr>
    </w:pPr>
    <w:r w:rsidRPr="00FA4F2F">
      <w:rPr>
        <w:rFonts w:ascii="Arial" w:hAnsi="Arial"/>
        <w:sz w:val="14"/>
        <w:szCs w:val="14"/>
      </w:rPr>
      <w:t>© U</w:t>
    </w:r>
    <w:r>
      <w:rPr>
        <w:rFonts w:ascii="Arial" w:hAnsi="Arial"/>
        <w:sz w:val="14"/>
        <w:szCs w:val="14"/>
      </w:rPr>
      <w:t>V</w:t>
    </w:r>
    <w:r w:rsidRPr="00FA4F2F">
      <w:rPr>
        <w:rFonts w:ascii="Arial" w:hAnsi="Arial"/>
        <w:sz w:val="14"/>
        <w:szCs w:val="14"/>
      </w:rPr>
      <w:t>B 201</w:t>
    </w:r>
    <w:r>
      <w:rPr>
        <w:rFonts w:ascii="Arial" w:hAnsi="Arial"/>
        <w:sz w:val="14"/>
        <w:szCs w:val="14"/>
      </w:rPr>
      <w:t>5</w:t>
    </w:r>
  </w:p>
  <w:p w14:paraId="71BA8E93" w14:textId="77777777" w:rsidR="003E42B3" w:rsidRDefault="003E42B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3095C" w14:textId="77777777" w:rsidR="00D23A32" w:rsidRDefault="00D23A3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F28B4" w14:textId="77777777" w:rsidR="003E42B3" w:rsidRDefault="003E42B3" w:rsidP="000F2791">
      <w:r>
        <w:separator/>
      </w:r>
    </w:p>
  </w:footnote>
  <w:footnote w:type="continuationSeparator" w:id="0">
    <w:p w14:paraId="22614A45" w14:textId="77777777" w:rsidR="003E42B3" w:rsidRDefault="003E42B3" w:rsidP="000F2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8EF33" w14:textId="77777777" w:rsidR="00D23A32" w:rsidRDefault="00D23A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992505" w14:textId="484C871C" w:rsidR="003E42B3" w:rsidRDefault="003E42B3" w:rsidP="000F2791">
    <w:pPr>
      <w:pStyle w:val="Kopfzeile"/>
      <w:tabs>
        <w:tab w:val="clear" w:pos="4536"/>
        <w:tab w:val="clear" w:pos="9072"/>
        <w:tab w:val="left" w:pos="2497"/>
      </w:tabs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355A3E9" wp14:editId="1428BFD1">
          <wp:simplePos x="0" y="0"/>
          <wp:positionH relativeFrom="column">
            <wp:posOffset>-914400</wp:posOffset>
          </wp:positionH>
          <wp:positionV relativeFrom="paragraph">
            <wp:posOffset>-470535</wp:posOffset>
          </wp:positionV>
          <wp:extent cx="7543165" cy="10669270"/>
          <wp:effectExtent l="0" t="0" r="635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B_Pruefliste_Deckblatt_Praxisbeispiel_P1_CD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6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A4188" w14:textId="77777777" w:rsidR="00D23A32" w:rsidRDefault="00D23A3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91"/>
    <w:rsid w:val="000430AE"/>
    <w:rsid w:val="00055DF7"/>
    <w:rsid w:val="00061987"/>
    <w:rsid w:val="000769AE"/>
    <w:rsid w:val="00086263"/>
    <w:rsid w:val="000D107A"/>
    <w:rsid w:val="000E5CD1"/>
    <w:rsid w:val="000E780F"/>
    <w:rsid w:val="000F2791"/>
    <w:rsid w:val="000F6196"/>
    <w:rsid w:val="001261FD"/>
    <w:rsid w:val="001541F1"/>
    <w:rsid w:val="0016536C"/>
    <w:rsid w:val="001A575B"/>
    <w:rsid w:val="001A69EE"/>
    <w:rsid w:val="001B6CCF"/>
    <w:rsid w:val="001E7AB7"/>
    <w:rsid w:val="001F466E"/>
    <w:rsid w:val="00210636"/>
    <w:rsid w:val="00225C24"/>
    <w:rsid w:val="0023131D"/>
    <w:rsid w:val="002316E9"/>
    <w:rsid w:val="002446C7"/>
    <w:rsid w:val="00257E3C"/>
    <w:rsid w:val="00270928"/>
    <w:rsid w:val="002823C9"/>
    <w:rsid w:val="002A62EC"/>
    <w:rsid w:val="002C161D"/>
    <w:rsid w:val="003527FD"/>
    <w:rsid w:val="003B0E83"/>
    <w:rsid w:val="003E271D"/>
    <w:rsid w:val="003E42B3"/>
    <w:rsid w:val="003F4625"/>
    <w:rsid w:val="003F6377"/>
    <w:rsid w:val="00440398"/>
    <w:rsid w:val="004421AE"/>
    <w:rsid w:val="00443BEF"/>
    <w:rsid w:val="00455168"/>
    <w:rsid w:val="00472DC7"/>
    <w:rsid w:val="00477D1C"/>
    <w:rsid w:val="00486B89"/>
    <w:rsid w:val="00496E14"/>
    <w:rsid w:val="004A52A6"/>
    <w:rsid w:val="004B5904"/>
    <w:rsid w:val="004D3B0D"/>
    <w:rsid w:val="004D6E1F"/>
    <w:rsid w:val="004D717C"/>
    <w:rsid w:val="00520C9A"/>
    <w:rsid w:val="00556A8B"/>
    <w:rsid w:val="00566E53"/>
    <w:rsid w:val="00583143"/>
    <w:rsid w:val="0059651B"/>
    <w:rsid w:val="00605A65"/>
    <w:rsid w:val="00614286"/>
    <w:rsid w:val="00655F50"/>
    <w:rsid w:val="006E2536"/>
    <w:rsid w:val="006E704A"/>
    <w:rsid w:val="00703794"/>
    <w:rsid w:val="00763898"/>
    <w:rsid w:val="00765BCB"/>
    <w:rsid w:val="007878A8"/>
    <w:rsid w:val="007C1E2D"/>
    <w:rsid w:val="007D4736"/>
    <w:rsid w:val="007F576F"/>
    <w:rsid w:val="00813F8C"/>
    <w:rsid w:val="00867BB1"/>
    <w:rsid w:val="00895A60"/>
    <w:rsid w:val="008B0B2C"/>
    <w:rsid w:val="008B3B18"/>
    <w:rsid w:val="009279FC"/>
    <w:rsid w:val="00946CFA"/>
    <w:rsid w:val="009679C8"/>
    <w:rsid w:val="009C2F88"/>
    <w:rsid w:val="009C34CA"/>
    <w:rsid w:val="00A34A32"/>
    <w:rsid w:val="00A51C34"/>
    <w:rsid w:val="00A6422D"/>
    <w:rsid w:val="00B01979"/>
    <w:rsid w:val="00B06705"/>
    <w:rsid w:val="00B569CF"/>
    <w:rsid w:val="00BB18F7"/>
    <w:rsid w:val="00BB451D"/>
    <w:rsid w:val="00BB5F7B"/>
    <w:rsid w:val="00BE24D7"/>
    <w:rsid w:val="00BE5A91"/>
    <w:rsid w:val="00C75385"/>
    <w:rsid w:val="00CA4C6E"/>
    <w:rsid w:val="00CD2738"/>
    <w:rsid w:val="00D23A32"/>
    <w:rsid w:val="00D409A6"/>
    <w:rsid w:val="00D41448"/>
    <w:rsid w:val="00D5405A"/>
    <w:rsid w:val="00D776B9"/>
    <w:rsid w:val="00D821E3"/>
    <w:rsid w:val="00D90BFE"/>
    <w:rsid w:val="00DA1825"/>
    <w:rsid w:val="00DA7CAD"/>
    <w:rsid w:val="00DC7DF1"/>
    <w:rsid w:val="00DE04FF"/>
    <w:rsid w:val="00DF36D2"/>
    <w:rsid w:val="00DF552C"/>
    <w:rsid w:val="00E112AF"/>
    <w:rsid w:val="00E45099"/>
    <w:rsid w:val="00E46D69"/>
    <w:rsid w:val="00E81413"/>
    <w:rsid w:val="00E8191A"/>
    <w:rsid w:val="00E930E4"/>
    <w:rsid w:val="00E93FE2"/>
    <w:rsid w:val="00E95F65"/>
    <w:rsid w:val="00EA294F"/>
    <w:rsid w:val="00EB6830"/>
    <w:rsid w:val="00EE4853"/>
    <w:rsid w:val="00EF2F1A"/>
    <w:rsid w:val="00F4306D"/>
    <w:rsid w:val="00F77F60"/>
    <w:rsid w:val="00F87BA7"/>
    <w:rsid w:val="00FA2CFA"/>
    <w:rsid w:val="00FA33A7"/>
    <w:rsid w:val="00FA5649"/>
    <w:rsid w:val="00FD497B"/>
    <w:rsid w:val="00FE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enu v:ext="edit" fillcolor="none [1311]"/>
    </o:shapedefaults>
    <o:shapelayout v:ext="edit">
      <o:idmap v:ext="edit" data="1"/>
    </o:shapelayout>
  </w:shapeDefaults>
  <w:decimalSymbol w:val=","/>
  <w:listSeparator w:val=";"/>
  <w14:docId w14:val="3E5341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791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KopfzeileZchn">
    <w:name w:val="Kopfzeile Zchn"/>
    <w:basedOn w:val="Absatz-Standardschriftart"/>
    <w:link w:val="Kopfzeile"/>
    <w:uiPriority w:val="99"/>
    <w:rsid w:val="000F2791"/>
  </w:style>
  <w:style w:type="paragraph" w:styleId="Fuzeile">
    <w:name w:val="footer"/>
    <w:basedOn w:val="Standard"/>
    <w:link w:val="FuzeileZchn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FuzeileZchn">
    <w:name w:val="Fußzeile Zchn"/>
    <w:basedOn w:val="Absatz-Standardschriftart"/>
    <w:link w:val="Fuzeile"/>
    <w:uiPriority w:val="99"/>
    <w:rsid w:val="000F27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791"/>
    <w:rPr>
      <w:rFonts w:ascii="Lucida Grande" w:eastAsia="MS Mincho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F2791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F2791"/>
    <w:rPr>
      <w:rFonts w:ascii="Lucida Grande" w:hAnsi="Lucida Grande" w:cs="Lucida Grande"/>
    </w:rPr>
  </w:style>
  <w:style w:type="character" w:customStyle="1" w:styleId="DokumentstrukturZchn">
    <w:name w:val="Dokumentstruktur Zchn"/>
    <w:link w:val="Dokumentstruktur"/>
    <w:uiPriority w:val="99"/>
    <w:semiHidden/>
    <w:rsid w:val="000F2791"/>
    <w:rPr>
      <w:rFonts w:ascii="Lucida Grande" w:eastAsia="Times New Roman" w:hAnsi="Lucida Grande" w:cs="Lucida Grande"/>
    </w:rPr>
  </w:style>
  <w:style w:type="paragraph" w:customStyle="1" w:styleId="EinfAbs">
    <w:name w:val="[Einf. Abs.]"/>
    <w:basedOn w:val="Standard"/>
    <w:uiPriority w:val="99"/>
    <w:rsid w:val="00477D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customStyle="1" w:styleId="04AdressangabenrechterBlock">
    <w:name w:val="04 Adressangaben rechter Block"/>
    <w:rsid w:val="002823C9"/>
    <w:pPr>
      <w:framePr w:hSpace="8335" w:wrap="around" w:vAnchor="page" w:hAnchor="page" w:xAlign="right" w:y="1986"/>
      <w:widowControl w:val="0"/>
      <w:tabs>
        <w:tab w:val="left" w:pos="300"/>
      </w:tabs>
      <w:autoSpaceDE w:val="0"/>
      <w:autoSpaceDN w:val="0"/>
      <w:adjustRightInd w:val="0"/>
      <w:ind w:left="170"/>
      <w:textAlignment w:val="center"/>
    </w:pPr>
    <w:rPr>
      <w:rFonts w:ascii="Arial" w:eastAsia="Times New Roman" w:hAnsi="Arial"/>
      <w:color w:val="000000"/>
      <w:sz w:val="18"/>
    </w:rPr>
  </w:style>
  <w:style w:type="paragraph" w:customStyle="1" w:styleId="03AdressangabenlinkerBlock">
    <w:name w:val="03 Adressangaben linker Block"/>
    <w:rsid w:val="002823C9"/>
    <w:pPr>
      <w:framePr w:w="4876" w:hSpace="6350" w:wrap="around" w:vAnchor="page" w:hAnchor="margin" w:xAlign="right" w:y="1986" w:anchorLock="1"/>
      <w:jc w:val="right"/>
    </w:pPr>
    <w:rPr>
      <w:rFonts w:ascii="Arial" w:eastAsia="Times New Roman" w:hAnsi="Arial"/>
      <w:sz w:val="18"/>
    </w:rPr>
  </w:style>
  <w:style w:type="table" w:styleId="Tabellenraster">
    <w:name w:val="Table Grid"/>
    <w:basedOn w:val="NormaleTabelle"/>
    <w:uiPriority w:val="59"/>
    <w:rsid w:val="00282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text">
    <w:name w:val="Fließtext"/>
    <w:basedOn w:val="EinfAbs"/>
    <w:uiPriority w:val="99"/>
    <w:rsid w:val="00E81413"/>
    <w:pPr>
      <w:spacing w:line="260" w:lineRule="atLeast"/>
    </w:pPr>
    <w:rPr>
      <w:rFonts w:ascii="Futura-Book" w:hAnsi="Futura-Book" w:cs="Futura-Book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791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KopfzeileZchn">
    <w:name w:val="Kopfzeile Zchn"/>
    <w:basedOn w:val="Absatz-Standardschriftart"/>
    <w:link w:val="Kopfzeile"/>
    <w:uiPriority w:val="99"/>
    <w:rsid w:val="000F2791"/>
  </w:style>
  <w:style w:type="paragraph" w:styleId="Fuzeile">
    <w:name w:val="footer"/>
    <w:basedOn w:val="Standard"/>
    <w:link w:val="FuzeileZchn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FuzeileZchn">
    <w:name w:val="Fußzeile Zchn"/>
    <w:basedOn w:val="Absatz-Standardschriftart"/>
    <w:link w:val="Fuzeile"/>
    <w:uiPriority w:val="99"/>
    <w:rsid w:val="000F27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791"/>
    <w:rPr>
      <w:rFonts w:ascii="Lucida Grande" w:eastAsia="MS Mincho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F2791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F2791"/>
    <w:rPr>
      <w:rFonts w:ascii="Lucida Grande" w:hAnsi="Lucida Grande" w:cs="Lucida Grande"/>
    </w:rPr>
  </w:style>
  <w:style w:type="character" w:customStyle="1" w:styleId="DokumentstrukturZchn">
    <w:name w:val="Dokumentstruktur Zchn"/>
    <w:link w:val="Dokumentstruktur"/>
    <w:uiPriority w:val="99"/>
    <w:semiHidden/>
    <w:rsid w:val="000F2791"/>
    <w:rPr>
      <w:rFonts w:ascii="Lucida Grande" w:eastAsia="Times New Roman" w:hAnsi="Lucida Grande" w:cs="Lucida Grande"/>
    </w:rPr>
  </w:style>
  <w:style w:type="paragraph" w:customStyle="1" w:styleId="EinfAbs">
    <w:name w:val="[Einf. Abs.]"/>
    <w:basedOn w:val="Standard"/>
    <w:uiPriority w:val="99"/>
    <w:rsid w:val="00477D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customStyle="1" w:styleId="04AdressangabenrechterBlock">
    <w:name w:val="04 Adressangaben rechter Block"/>
    <w:rsid w:val="002823C9"/>
    <w:pPr>
      <w:framePr w:hSpace="8335" w:wrap="around" w:vAnchor="page" w:hAnchor="page" w:xAlign="right" w:y="1986"/>
      <w:widowControl w:val="0"/>
      <w:tabs>
        <w:tab w:val="left" w:pos="300"/>
      </w:tabs>
      <w:autoSpaceDE w:val="0"/>
      <w:autoSpaceDN w:val="0"/>
      <w:adjustRightInd w:val="0"/>
      <w:ind w:left="170"/>
      <w:textAlignment w:val="center"/>
    </w:pPr>
    <w:rPr>
      <w:rFonts w:ascii="Arial" w:eastAsia="Times New Roman" w:hAnsi="Arial"/>
      <w:color w:val="000000"/>
      <w:sz w:val="18"/>
    </w:rPr>
  </w:style>
  <w:style w:type="paragraph" w:customStyle="1" w:styleId="03AdressangabenlinkerBlock">
    <w:name w:val="03 Adressangaben linker Block"/>
    <w:rsid w:val="002823C9"/>
    <w:pPr>
      <w:framePr w:w="4876" w:hSpace="6350" w:wrap="around" w:vAnchor="page" w:hAnchor="margin" w:xAlign="right" w:y="1986" w:anchorLock="1"/>
      <w:jc w:val="right"/>
    </w:pPr>
    <w:rPr>
      <w:rFonts w:ascii="Arial" w:eastAsia="Times New Roman" w:hAnsi="Arial"/>
      <w:sz w:val="18"/>
    </w:rPr>
  </w:style>
  <w:style w:type="table" w:styleId="Tabellenraster">
    <w:name w:val="Table Grid"/>
    <w:basedOn w:val="NormaleTabelle"/>
    <w:uiPriority w:val="59"/>
    <w:rsid w:val="00282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text">
    <w:name w:val="Fließtext"/>
    <w:basedOn w:val="EinfAbs"/>
    <w:uiPriority w:val="99"/>
    <w:rsid w:val="00E81413"/>
    <w:pPr>
      <w:spacing w:line="260" w:lineRule="atLeast"/>
    </w:pPr>
    <w:rPr>
      <w:rFonts w:ascii="Futura-Book" w:hAnsi="Futura-Book" w:cs="Futura-Boo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DB509-5FCF-4502-ADAE-990D9E6B3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AF52FDF4</Template>
  <TotalTime>0</TotalTime>
  <Pages>2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Unfallkasse des Bundes</Company>
  <LinksUpToDate>false</LinksUpToDate>
  <CharactersWithSpaces>1182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Schuck, Tiana-Christin</cp:lastModifiedBy>
  <cp:revision>4</cp:revision>
  <cp:lastPrinted>2015-01-15T11:32:00Z</cp:lastPrinted>
  <dcterms:created xsi:type="dcterms:W3CDTF">2015-01-26T12:39:00Z</dcterms:created>
  <dcterms:modified xsi:type="dcterms:W3CDTF">2015-02-20T10:31:00Z</dcterms:modified>
</cp:coreProperties>
</file>