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EDEAF" w14:textId="449A7F84" w:rsidR="00A06DF2" w:rsidRPr="00F91EE8" w:rsidRDefault="0075734C" w:rsidP="00CC2EF5">
      <w:pPr>
        <w:pStyle w:val="berschrift2"/>
        <w:spacing w:line="480" w:lineRule="auto"/>
        <w:rPr>
          <w:b/>
          <w:bCs/>
          <w:i w:val="0"/>
          <w:iCs w:val="0"/>
          <w:color w:val="004994"/>
          <w:sz w:val="36"/>
          <w:szCs w:val="36"/>
        </w:rPr>
      </w:pPr>
      <w:r>
        <w:rPr>
          <w:b/>
          <w:bCs/>
          <w:i w:val="0"/>
          <w:iCs w:val="0"/>
          <w:color w:val="004994"/>
          <w:sz w:val="36"/>
          <w:szCs w:val="36"/>
        </w:rPr>
        <w:t>Auswertung Maßna</w:t>
      </w:r>
      <w:r w:rsidR="00BE131E">
        <w:rPr>
          <w:b/>
          <w:bCs/>
          <w:i w:val="0"/>
          <w:iCs w:val="0"/>
          <w:color w:val="004994"/>
          <w:sz w:val="36"/>
          <w:szCs w:val="36"/>
        </w:rPr>
        <w:t>h</w:t>
      </w:r>
      <w:r>
        <w:rPr>
          <w:b/>
          <w:bCs/>
          <w:i w:val="0"/>
          <w:iCs w:val="0"/>
          <w:color w:val="004994"/>
          <w:sz w:val="36"/>
          <w:szCs w:val="36"/>
        </w:rPr>
        <w:t>men Gesundheit</w:t>
      </w:r>
      <w:r w:rsidR="00BE131E">
        <w:rPr>
          <w:b/>
          <w:bCs/>
          <w:i w:val="0"/>
          <w:iCs w:val="0"/>
          <w:color w:val="004994"/>
          <w:sz w:val="36"/>
          <w:szCs w:val="36"/>
        </w:rPr>
        <w:t>s</w:t>
      </w:r>
      <w:r>
        <w:rPr>
          <w:b/>
          <w:bCs/>
          <w:i w:val="0"/>
          <w:iCs w:val="0"/>
          <w:color w:val="004994"/>
          <w:sz w:val="36"/>
          <w:szCs w:val="36"/>
        </w:rPr>
        <w:t>zirkel</w:t>
      </w:r>
    </w:p>
    <w:tbl>
      <w:tblPr>
        <w:tblW w:w="9498" w:type="dxa"/>
        <w:tblInd w:w="70" w:type="dxa"/>
        <w:tblBorders>
          <w:bottom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1134"/>
        <w:gridCol w:w="1134"/>
        <w:gridCol w:w="1134"/>
        <w:gridCol w:w="1134"/>
        <w:gridCol w:w="851"/>
      </w:tblGrid>
      <w:tr w:rsidR="00D17EFB" w:rsidRPr="0026608B" w14:paraId="0CF4E205" w14:textId="77777777" w:rsidTr="00E92C43">
        <w:trPr>
          <w:trHeight w:val="213"/>
        </w:trPr>
        <w:tc>
          <w:tcPr>
            <w:tcW w:w="9498" w:type="dxa"/>
            <w:gridSpan w:val="7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1029AFC" w14:textId="1E89E3B4" w:rsidR="00B23567" w:rsidRPr="00CC2EF5" w:rsidRDefault="00B23567" w:rsidP="00B23567">
            <w:pPr>
              <w:pStyle w:val="Flietext02Flietext"/>
              <w:spacing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Teilnehmende am Gesundheitszirkel:</w:t>
            </w:r>
            <w:r w:rsidRPr="00CC2EF5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zahl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Anzahl</w:t>
            </w:r>
            <w:r>
              <w:rPr>
                <w:sz w:val="16"/>
                <w:szCs w:val="16"/>
              </w:rPr>
              <w:fldChar w:fldCharType="end"/>
            </w:r>
          </w:p>
          <w:p w14:paraId="374FD6EC" w14:textId="7D72325A" w:rsidR="00B23567" w:rsidRDefault="00B23567" w:rsidP="00D17EFB">
            <w:pPr>
              <w:rPr>
                <w:b/>
                <w:sz w:val="16"/>
                <w:szCs w:val="16"/>
              </w:rPr>
            </w:pPr>
          </w:p>
        </w:tc>
      </w:tr>
      <w:tr w:rsidR="00D17EFB" w:rsidRPr="0026608B" w14:paraId="698FBE24" w14:textId="77777777" w:rsidTr="00D17EFB">
        <w:trPr>
          <w:trHeight w:val="580"/>
        </w:trPr>
        <w:tc>
          <w:tcPr>
            <w:tcW w:w="1134" w:type="dxa"/>
            <w:tcBorders>
              <w:left w:val="nil"/>
              <w:bottom w:val="nil"/>
              <w:right w:val="single" w:sz="4" w:space="0" w:color="FFFFFF" w:themeColor="background1"/>
            </w:tcBorders>
            <w:shd w:val="clear" w:color="auto" w:fill="8D8E8D"/>
            <w:vAlign w:val="center"/>
          </w:tcPr>
          <w:p w14:paraId="28030B2C" w14:textId="77777777" w:rsidR="00D17EFB" w:rsidRPr="0026608B" w:rsidRDefault="00D17EFB" w:rsidP="00D17EFB">
            <w:pPr>
              <w:jc w:val="center"/>
              <w:rPr>
                <w:rFonts w:ascii="Arial Unicode MS" w:eastAsia="Arial Unicode MS" w:hAnsi="Arial Unicode MS" w:cs="Arial Unicode MS"/>
                <w:color w:val="FFFFFF" w:themeColor="background1"/>
                <w:sz w:val="16"/>
                <w:szCs w:val="16"/>
              </w:rPr>
            </w:pPr>
            <w:r w:rsidRPr="0026608B">
              <w:rPr>
                <w:color w:val="FFFFFF" w:themeColor="background1"/>
                <w:sz w:val="16"/>
                <w:szCs w:val="16"/>
              </w:rPr>
              <w:t>Bewertung</w:t>
            </w:r>
            <w:r w:rsidRPr="0026608B">
              <w:rPr>
                <w:color w:val="FFFFFF" w:themeColor="background1"/>
                <w:sz w:val="16"/>
                <w:szCs w:val="16"/>
              </w:rPr>
              <w:br/>
              <w:t>Themenfeld</w:t>
            </w:r>
          </w:p>
        </w:tc>
        <w:tc>
          <w:tcPr>
            <w:tcW w:w="2977" w:type="dxa"/>
            <w:tcBorders>
              <w:left w:val="nil"/>
              <w:bottom w:val="nil"/>
              <w:right w:val="single" w:sz="4" w:space="0" w:color="FFFFFF" w:themeColor="background1"/>
            </w:tcBorders>
            <w:shd w:val="clear" w:color="auto" w:fill="8D8E8D"/>
            <w:vAlign w:val="center"/>
          </w:tcPr>
          <w:p w14:paraId="17D05268" w14:textId="77777777" w:rsidR="00D17EFB" w:rsidRPr="0026608B" w:rsidRDefault="00D17EFB" w:rsidP="00D17EF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26608B">
              <w:rPr>
                <w:color w:val="FFFFFF" w:themeColor="background1"/>
                <w:sz w:val="16"/>
                <w:szCs w:val="16"/>
              </w:rPr>
              <w:t>Maßnamen-Vorschlag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8D8E8D"/>
            <w:vAlign w:val="center"/>
          </w:tcPr>
          <w:p w14:paraId="2DF614D5" w14:textId="77777777" w:rsidR="00D17EFB" w:rsidRPr="0026608B" w:rsidRDefault="00D17EFB" w:rsidP="00D17EFB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 w:rsidRPr="0026608B">
              <w:rPr>
                <w:color w:val="FFFFFF" w:themeColor="background1"/>
                <w:sz w:val="16"/>
                <w:szCs w:val="16"/>
              </w:rPr>
              <w:t>Sehr hilfreich</w:t>
            </w:r>
            <w:r w:rsidRPr="0026608B">
              <w:rPr>
                <w:color w:val="FFFFFF" w:themeColor="background1"/>
                <w:sz w:val="16"/>
                <w:szCs w:val="16"/>
              </w:rPr>
              <w:br/>
              <w:t>(je 3 Punkte)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8D8E8D"/>
            <w:vAlign w:val="center"/>
          </w:tcPr>
          <w:p w14:paraId="5489F9EE" w14:textId="77777777" w:rsidR="00D17EFB" w:rsidRPr="0026608B" w:rsidRDefault="00D17EFB" w:rsidP="00D17EFB">
            <w:pPr>
              <w:jc w:val="center"/>
              <w:rPr>
                <w:b/>
                <w:bCs/>
                <w:sz w:val="16"/>
                <w:szCs w:val="16"/>
              </w:rPr>
            </w:pPr>
            <w:r w:rsidRPr="0026608B">
              <w:rPr>
                <w:color w:val="FFFFFF" w:themeColor="background1"/>
                <w:sz w:val="16"/>
                <w:szCs w:val="16"/>
              </w:rPr>
              <w:t>hilfreich</w:t>
            </w:r>
            <w:r w:rsidRPr="0026608B">
              <w:rPr>
                <w:color w:val="FFFFFF" w:themeColor="background1"/>
                <w:sz w:val="16"/>
                <w:szCs w:val="16"/>
              </w:rPr>
              <w:br/>
              <w:t>(je 2 Punkte)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8D8E8D"/>
            <w:vAlign w:val="center"/>
          </w:tcPr>
          <w:p w14:paraId="4C461566" w14:textId="77777777" w:rsidR="00D17EFB" w:rsidRPr="0026608B" w:rsidRDefault="00D17EFB" w:rsidP="00D17EFB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 w:rsidRPr="0026608B">
              <w:rPr>
                <w:color w:val="FFFFFF" w:themeColor="background1"/>
                <w:sz w:val="16"/>
                <w:szCs w:val="16"/>
              </w:rPr>
              <w:t>Weniger hilfreich</w:t>
            </w:r>
            <w:r w:rsidRPr="0026608B">
              <w:rPr>
                <w:color w:val="FFFFFF" w:themeColor="background1"/>
                <w:sz w:val="16"/>
                <w:szCs w:val="16"/>
              </w:rPr>
              <w:br/>
              <w:t>(je 1 Punkt)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8D8E8D"/>
            <w:vAlign w:val="center"/>
          </w:tcPr>
          <w:p w14:paraId="37AFC026" w14:textId="77777777" w:rsidR="00D17EFB" w:rsidRPr="0026608B" w:rsidRDefault="00D17EFB" w:rsidP="00D17EFB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 w:rsidRPr="0026608B">
              <w:rPr>
                <w:color w:val="FFFFFF" w:themeColor="background1"/>
                <w:sz w:val="16"/>
                <w:szCs w:val="16"/>
              </w:rPr>
              <w:t>Nicht hilfreich</w:t>
            </w:r>
            <w:r w:rsidRPr="0026608B">
              <w:rPr>
                <w:color w:val="FFFFFF" w:themeColor="background1"/>
                <w:sz w:val="16"/>
                <w:szCs w:val="16"/>
              </w:rPr>
              <w:br/>
              <w:t>(je 0 Punkte)</w:t>
            </w:r>
          </w:p>
        </w:tc>
        <w:tc>
          <w:tcPr>
            <w:tcW w:w="851" w:type="dxa"/>
            <w:tcBorders>
              <w:left w:val="single" w:sz="4" w:space="0" w:color="FFFFFF" w:themeColor="background1"/>
              <w:bottom w:val="nil"/>
            </w:tcBorders>
            <w:shd w:val="clear" w:color="auto" w:fill="8D8E8D"/>
            <w:vAlign w:val="center"/>
          </w:tcPr>
          <w:p w14:paraId="6C6B4054" w14:textId="6D374524" w:rsidR="00D17EFB" w:rsidRPr="0026608B" w:rsidRDefault="00D17EFB" w:rsidP="00D17EFB">
            <w:pPr>
              <w:jc w:val="center"/>
              <w:rPr>
                <w:b/>
                <w:bCs/>
                <w:sz w:val="16"/>
                <w:szCs w:val="16"/>
              </w:rPr>
            </w:pPr>
            <w:r w:rsidRPr="0026608B">
              <w:rPr>
                <w:color w:val="FFFFFF" w:themeColor="background1"/>
                <w:sz w:val="16"/>
                <w:szCs w:val="16"/>
              </w:rPr>
              <w:t>Ergebnis</w:t>
            </w:r>
            <w:r>
              <w:rPr>
                <w:color w:val="FFFFFF" w:themeColor="background1"/>
                <w:sz w:val="16"/>
                <w:szCs w:val="16"/>
              </w:rPr>
              <w:br/>
            </w:r>
            <w:r w:rsidRPr="00D17EFB">
              <w:rPr>
                <w:color w:val="FFFFFF" w:themeColor="background1"/>
                <w:sz w:val="16"/>
                <w:szCs w:val="16"/>
              </w:rPr>
              <w:t>(∑)</w:t>
            </w:r>
          </w:p>
        </w:tc>
      </w:tr>
      <w:tr w:rsidR="00D17EFB" w:rsidRPr="0026608B" w14:paraId="37BC835D" w14:textId="77777777" w:rsidTr="00D17EFB">
        <w:trPr>
          <w:trHeight w:val="491"/>
        </w:trPr>
        <w:tc>
          <w:tcPr>
            <w:tcW w:w="9498" w:type="dxa"/>
            <w:gridSpan w:val="7"/>
            <w:tcBorders>
              <w:left w:val="nil"/>
              <w:bottom w:val="nil"/>
            </w:tcBorders>
            <w:shd w:val="clear" w:color="auto" w:fill="004994"/>
            <w:vAlign w:val="center"/>
          </w:tcPr>
          <w:p w14:paraId="0B6834C1" w14:textId="51518187" w:rsidR="00D17EFB" w:rsidRPr="006331C4" w:rsidRDefault="00B23567" w:rsidP="006331C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Bereich 1"/>
                  </w:textInput>
                </w:ffData>
              </w:fldChar>
            </w:r>
            <w:bookmarkStart w:id="0" w:name="Text5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Bereich 1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0"/>
          </w:p>
        </w:tc>
      </w:tr>
      <w:tr w:rsidR="00B23567" w:rsidRPr="0026608B" w14:paraId="4A093CFF" w14:textId="77777777" w:rsidTr="009D3999">
        <w:tc>
          <w:tcPr>
            <w:tcW w:w="1134" w:type="dxa"/>
            <w:vMerge w:val="restart"/>
            <w:tcBorders>
              <w:top w:val="nil"/>
            </w:tcBorders>
            <w:shd w:val="clear" w:color="auto" w:fill="FFFFFF" w:themeFill="background1"/>
            <w:vAlign w:val="center"/>
          </w:tcPr>
          <w:p w14:paraId="560869EA" w14:textId="70143DDE" w:rsidR="00B23567" w:rsidRPr="0026608B" w:rsidRDefault="00B23567" w:rsidP="009D3999">
            <w:pPr>
              <w:spacing w:before="120" w:after="120"/>
              <w:ind w:left="284" w:hanging="284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nil"/>
            </w:tcBorders>
            <w:shd w:val="clear" w:color="auto" w:fill="FFFFFF" w:themeFill="background1"/>
          </w:tcPr>
          <w:p w14:paraId="1BD41BC3" w14:textId="66AF4C0B" w:rsidR="00B23567" w:rsidRPr="00B23567" w:rsidRDefault="00B23567" w:rsidP="00D17EFB">
            <w:pPr>
              <w:spacing w:before="120" w:after="120"/>
              <w:ind w:left="72"/>
              <w:rPr>
                <w:color w:val="000000" w:themeColor="text1"/>
                <w:sz w:val="16"/>
                <w:szCs w:val="16"/>
              </w:rPr>
            </w:pPr>
            <w:r w:rsidRPr="00B23567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1"/>
                  </w:textInput>
                </w:ffData>
              </w:fldChar>
            </w:r>
            <w:r w:rsidRPr="00B23567">
              <w:rPr>
                <w:sz w:val="16"/>
                <w:szCs w:val="16"/>
              </w:rPr>
              <w:instrText xml:space="preserve"> FORMTEXT </w:instrText>
            </w:r>
            <w:r w:rsidRPr="00B23567">
              <w:rPr>
                <w:sz w:val="16"/>
                <w:szCs w:val="16"/>
              </w:rPr>
            </w:r>
            <w:r w:rsidRPr="00B23567">
              <w:rPr>
                <w:sz w:val="16"/>
                <w:szCs w:val="16"/>
              </w:rPr>
              <w:fldChar w:fldCharType="separate"/>
            </w:r>
            <w:r w:rsidRPr="00B23567">
              <w:rPr>
                <w:noProof/>
                <w:sz w:val="16"/>
                <w:szCs w:val="16"/>
              </w:rPr>
              <w:t>Vorschlag 1</w:t>
            </w:r>
            <w:r w:rsidRPr="00B23567"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3339D4F1" w14:textId="4AEE1576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4CAAF7DE" w14:textId="1C258C1E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55F3E314" w14:textId="677D235A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085B5188" w14:textId="46C22656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32538B06" w14:textId="57C9F1AF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  <w:tr w:rsidR="00B23567" w:rsidRPr="0026608B" w14:paraId="2B3ECBEB" w14:textId="77777777" w:rsidTr="00E92C43">
        <w:tc>
          <w:tcPr>
            <w:tcW w:w="1134" w:type="dxa"/>
            <w:vMerge/>
            <w:shd w:val="clear" w:color="auto" w:fill="DDDEDD"/>
          </w:tcPr>
          <w:p w14:paraId="5F75D7FA" w14:textId="534806A7" w:rsidR="00B23567" w:rsidRPr="0026608B" w:rsidRDefault="00B23567" w:rsidP="00D17EFB">
            <w:pPr>
              <w:spacing w:before="120" w:after="120"/>
              <w:ind w:left="284" w:hanging="284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bottom w:val="nil"/>
            </w:tcBorders>
            <w:shd w:val="clear" w:color="auto" w:fill="DDDEDD"/>
          </w:tcPr>
          <w:p w14:paraId="46EB8DC0" w14:textId="29D4C8AB" w:rsidR="00B23567" w:rsidRPr="0026608B" w:rsidRDefault="00B23567" w:rsidP="00D17EFB">
            <w:pPr>
              <w:spacing w:before="120" w:after="120"/>
              <w:ind w:left="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2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Vorschlag 2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55A9E939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72650DD0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29CFEA29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2856FBA4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DDEDD"/>
          </w:tcPr>
          <w:p w14:paraId="2C0086C4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  <w:tr w:rsidR="00B23567" w:rsidRPr="0026608B" w14:paraId="68016787" w14:textId="77777777" w:rsidTr="00D17EFB"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2321D17C" w14:textId="0EA04459" w:rsidR="00B23567" w:rsidRPr="0026608B" w:rsidRDefault="00B23567" w:rsidP="00D17EFB">
            <w:pPr>
              <w:spacing w:before="120" w:after="120"/>
              <w:ind w:left="284" w:hanging="284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36E5717" w14:textId="47684F05" w:rsidR="00B23567" w:rsidRPr="0026608B" w:rsidRDefault="00B23567" w:rsidP="00D17EFB">
            <w:pPr>
              <w:spacing w:before="120" w:after="120"/>
              <w:ind w:left="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3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Vorschlag 3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0FED6B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D13D01A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C23520F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20FD068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3BB0024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  <w:tr w:rsidR="00D17EFB" w14:paraId="3E9526C4" w14:textId="77777777" w:rsidTr="009D3999">
        <w:trPr>
          <w:trHeight w:val="65"/>
        </w:trPr>
        <w:tc>
          <w:tcPr>
            <w:tcW w:w="9498" w:type="dxa"/>
            <w:gridSpan w:val="7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AE7EDA8" w14:textId="77777777" w:rsidR="00D17EFB" w:rsidRDefault="00D17EFB" w:rsidP="00D17EFB">
            <w:pPr>
              <w:rPr>
                <w:b/>
                <w:sz w:val="16"/>
                <w:szCs w:val="16"/>
              </w:rPr>
            </w:pPr>
          </w:p>
        </w:tc>
      </w:tr>
      <w:tr w:rsidR="00D17EFB" w:rsidRPr="0026608B" w14:paraId="552143E7" w14:textId="77777777" w:rsidTr="00D17EFB">
        <w:trPr>
          <w:trHeight w:val="491"/>
        </w:trPr>
        <w:tc>
          <w:tcPr>
            <w:tcW w:w="9498" w:type="dxa"/>
            <w:gridSpan w:val="7"/>
            <w:tcBorders>
              <w:left w:val="nil"/>
              <w:bottom w:val="nil"/>
            </w:tcBorders>
            <w:shd w:val="clear" w:color="auto" w:fill="004994"/>
            <w:vAlign w:val="center"/>
          </w:tcPr>
          <w:p w14:paraId="7AFCF3C8" w14:textId="7F5AE536" w:rsidR="00D17EFB" w:rsidRPr="0026608B" w:rsidRDefault="00B23567" w:rsidP="00D17EF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reich 2"/>
                  </w:textInput>
                </w:ffData>
              </w:fldChar>
            </w:r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Bereich 2</w:t>
            </w:r>
            <w:r>
              <w:rPr>
                <w:b/>
                <w:sz w:val="16"/>
                <w:szCs w:val="16"/>
              </w:rPr>
              <w:fldChar w:fldCharType="end"/>
            </w:r>
          </w:p>
        </w:tc>
      </w:tr>
      <w:tr w:rsidR="00B23567" w:rsidRPr="0026608B" w14:paraId="2F275EF1" w14:textId="77777777" w:rsidTr="009D3999">
        <w:tc>
          <w:tcPr>
            <w:tcW w:w="1134" w:type="dxa"/>
            <w:vMerge w:val="restart"/>
            <w:tcBorders>
              <w:top w:val="nil"/>
            </w:tcBorders>
            <w:shd w:val="clear" w:color="auto" w:fill="FFFFFF" w:themeFill="background1"/>
            <w:vAlign w:val="center"/>
          </w:tcPr>
          <w:p w14:paraId="7836E5AF" w14:textId="539665D5" w:rsidR="00B23567" w:rsidRPr="0026608B" w:rsidRDefault="00B23567" w:rsidP="009D3999">
            <w:pPr>
              <w:spacing w:before="120" w:after="120"/>
              <w:ind w:left="284" w:hanging="284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nil"/>
            </w:tcBorders>
            <w:shd w:val="clear" w:color="auto" w:fill="FFFFFF" w:themeFill="background1"/>
          </w:tcPr>
          <w:p w14:paraId="6D165292" w14:textId="3192910D" w:rsidR="00B23567" w:rsidRPr="0026608B" w:rsidRDefault="00B23567" w:rsidP="00D17EFB">
            <w:pPr>
              <w:spacing w:before="120" w:after="120"/>
              <w:ind w:left="72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1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Vorschlag 1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0C6AAFBE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73E4B382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7C777DE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A4E3A05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16149867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  <w:tr w:rsidR="00B23567" w:rsidRPr="0026608B" w14:paraId="4FF34E44" w14:textId="77777777" w:rsidTr="00E92C43">
        <w:tc>
          <w:tcPr>
            <w:tcW w:w="1134" w:type="dxa"/>
            <w:vMerge/>
            <w:shd w:val="clear" w:color="auto" w:fill="DDDEDD"/>
          </w:tcPr>
          <w:p w14:paraId="14720DE2" w14:textId="05037464" w:rsidR="00B23567" w:rsidRPr="0026608B" w:rsidRDefault="00B23567" w:rsidP="00D17EFB">
            <w:pPr>
              <w:spacing w:before="120" w:after="120"/>
              <w:ind w:left="284" w:hanging="284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bottom w:val="nil"/>
            </w:tcBorders>
            <w:shd w:val="clear" w:color="auto" w:fill="DDDEDD"/>
          </w:tcPr>
          <w:p w14:paraId="768B51C4" w14:textId="2C62A633" w:rsidR="00B23567" w:rsidRPr="0026608B" w:rsidRDefault="00B23567" w:rsidP="00D17EFB">
            <w:pPr>
              <w:spacing w:before="120" w:after="120"/>
              <w:ind w:left="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2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Vorschlag 2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59CCD505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221514BC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1DC923B3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486B54BB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DDEDD"/>
          </w:tcPr>
          <w:p w14:paraId="589E6771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  <w:tr w:rsidR="00B23567" w:rsidRPr="0026608B" w14:paraId="0FC6BFA7" w14:textId="77777777" w:rsidTr="00D17EFB"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440E55FA" w14:textId="25433954" w:rsidR="00B23567" w:rsidRPr="0026608B" w:rsidRDefault="00B23567" w:rsidP="00D17EFB">
            <w:pPr>
              <w:spacing w:before="120" w:after="120"/>
              <w:ind w:left="284" w:hanging="284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5053866" w14:textId="2F03E2EF" w:rsidR="00B23567" w:rsidRPr="0026608B" w:rsidRDefault="00B23567" w:rsidP="00D17EFB">
            <w:pPr>
              <w:spacing w:before="120" w:after="120"/>
              <w:ind w:left="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3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Vorschlag 3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451A66D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B6A89BA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1326E27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6B88FE1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174900B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  <w:tr w:rsidR="00D17EFB" w14:paraId="4723E34F" w14:textId="77777777" w:rsidTr="009D3999">
        <w:trPr>
          <w:trHeight w:val="109"/>
        </w:trPr>
        <w:tc>
          <w:tcPr>
            <w:tcW w:w="9498" w:type="dxa"/>
            <w:gridSpan w:val="7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3372F72" w14:textId="77777777" w:rsidR="00D17EFB" w:rsidRDefault="00D17EFB" w:rsidP="00D17EFB">
            <w:pPr>
              <w:rPr>
                <w:b/>
                <w:sz w:val="16"/>
                <w:szCs w:val="16"/>
              </w:rPr>
            </w:pPr>
          </w:p>
        </w:tc>
      </w:tr>
      <w:tr w:rsidR="00D17EFB" w:rsidRPr="0026608B" w14:paraId="52AA7A10" w14:textId="77777777" w:rsidTr="00D17EFB">
        <w:trPr>
          <w:trHeight w:val="491"/>
        </w:trPr>
        <w:tc>
          <w:tcPr>
            <w:tcW w:w="9498" w:type="dxa"/>
            <w:gridSpan w:val="7"/>
            <w:tcBorders>
              <w:left w:val="nil"/>
              <w:bottom w:val="nil"/>
            </w:tcBorders>
            <w:shd w:val="clear" w:color="auto" w:fill="004994"/>
            <w:vAlign w:val="center"/>
          </w:tcPr>
          <w:p w14:paraId="46D41EB2" w14:textId="572FA524" w:rsidR="00D17EFB" w:rsidRPr="0026608B" w:rsidRDefault="00B23567" w:rsidP="00D17EFB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reich 3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Bereich 3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B23567" w:rsidRPr="0026608B" w14:paraId="51B5C7CC" w14:textId="77777777" w:rsidTr="009D3999">
        <w:tc>
          <w:tcPr>
            <w:tcW w:w="1134" w:type="dxa"/>
            <w:vMerge w:val="restart"/>
            <w:tcBorders>
              <w:top w:val="nil"/>
            </w:tcBorders>
            <w:shd w:val="clear" w:color="auto" w:fill="FFFFFF" w:themeFill="background1"/>
            <w:vAlign w:val="center"/>
          </w:tcPr>
          <w:p w14:paraId="7119AB20" w14:textId="4BCD83B4" w:rsidR="00B23567" w:rsidRPr="0026608B" w:rsidRDefault="00B23567" w:rsidP="009D3999">
            <w:pPr>
              <w:spacing w:before="120" w:after="120"/>
              <w:ind w:left="284" w:hanging="284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nil"/>
            </w:tcBorders>
            <w:shd w:val="clear" w:color="auto" w:fill="FFFFFF" w:themeFill="background1"/>
          </w:tcPr>
          <w:p w14:paraId="00C6D960" w14:textId="5ED36D46" w:rsidR="00B23567" w:rsidRPr="0026608B" w:rsidRDefault="00B23567" w:rsidP="00D17EFB">
            <w:pPr>
              <w:spacing w:before="120" w:after="120"/>
              <w:ind w:left="72"/>
              <w:rPr>
                <w:color w:val="000000" w:themeColor="text1"/>
                <w:sz w:val="16"/>
                <w:szCs w:val="16"/>
              </w:rPr>
            </w:pPr>
            <w:r w:rsidRPr="00B23567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1"/>
                  </w:textInput>
                </w:ffData>
              </w:fldChar>
            </w:r>
            <w:r w:rsidRPr="00B23567">
              <w:rPr>
                <w:sz w:val="16"/>
                <w:szCs w:val="16"/>
              </w:rPr>
              <w:instrText xml:space="preserve"> FORMTEXT </w:instrText>
            </w:r>
            <w:r w:rsidRPr="00B23567">
              <w:rPr>
                <w:sz w:val="16"/>
                <w:szCs w:val="16"/>
              </w:rPr>
            </w:r>
            <w:r w:rsidRPr="00B23567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Vorschlag 1</w:t>
            </w:r>
            <w:r w:rsidRPr="00B23567"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678DD6F8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477CD08B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1A5951BF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6FA1B96B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A531E15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  <w:tr w:rsidR="00B23567" w:rsidRPr="0026608B" w14:paraId="469EB0BC" w14:textId="77777777" w:rsidTr="00E92C43">
        <w:tc>
          <w:tcPr>
            <w:tcW w:w="1134" w:type="dxa"/>
            <w:vMerge/>
            <w:shd w:val="clear" w:color="auto" w:fill="DDDEDD"/>
          </w:tcPr>
          <w:p w14:paraId="45BEB17B" w14:textId="5281EDB9" w:rsidR="00B23567" w:rsidRPr="0026608B" w:rsidRDefault="00B23567" w:rsidP="00D17EFB">
            <w:pPr>
              <w:spacing w:before="120" w:after="120"/>
              <w:ind w:left="284" w:hanging="284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bottom w:val="nil"/>
            </w:tcBorders>
            <w:shd w:val="clear" w:color="auto" w:fill="DDDEDD"/>
          </w:tcPr>
          <w:p w14:paraId="3FAB8364" w14:textId="5F8EC40C" w:rsidR="00B23567" w:rsidRPr="0026608B" w:rsidRDefault="00B23567" w:rsidP="00D17EFB">
            <w:pPr>
              <w:spacing w:before="120" w:after="120"/>
              <w:ind w:left="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2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Vorschlag 2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31DC66A6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6F5AC78B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08A60627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DDEDD"/>
          </w:tcPr>
          <w:p w14:paraId="6446B3F3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DDEDD"/>
          </w:tcPr>
          <w:p w14:paraId="07724A72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  <w:tr w:rsidR="00B23567" w:rsidRPr="0026608B" w14:paraId="36D850C9" w14:textId="77777777" w:rsidTr="00D17EFB"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0EEF469" w14:textId="66F4F1C3" w:rsidR="00B23567" w:rsidRPr="0026608B" w:rsidRDefault="00B23567" w:rsidP="00D17EFB">
            <w:pPr>
              <w:spacing w:before="120" w:after="120"/>
              <w:ind w:left="284" w:hanging="284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A23515C" w14:textId="4325AE7C" w:rsidR="00B23567" w:rsidRPr="0026608B" w:rsidRDefault="00B23567" w:rsidP="00D17EFB">
            <w:pPr>
              <w:spacing w:before="120" w:after="120"/>
              <w:ind w:left="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schlag 3"/>
                  </w:textInput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Vorschlag 3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7F521DF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212DC5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E5BC86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17E5857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70FDE83" w14:textId="77777777" w:rsidR="00B23567" w:rsidRPr="0026608B" w:rsidRDefault="00B23567" w:rsidP="009D3999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</w:tr>
    </w:tbl>
    <w:p w14:paraId="36851387" w14:textId="77777777" w:rsidR="00E92C43" w:rsidRDefault="00E92C43" w:rsidP="00A06DF2">
      <w:pPr>
        <w:rPr>
          <w:sz w:val="16"/>
          <w:szCs w:val="16"/>
        </w:rPr>
      </w:pPr>
    </w:p>
    <w:p w14:paraId="4E755D9F" w14:textId="65AD4369" w:rsidR="00BE131E" w:rsidRDefault="00BE131E" w:rsidP="00B8528C">
      <w:pPr>
        <w:pStyle w:val="Flietext02Flietext"/>
        <w:spacing w:line="276" w:lineRule="auto"/>
        <w:ind w:left="170" w:hanging="170"/>
        <w:rPr>
          <w:rFonts w:ascii="Arial" w:hAnsi="Arial"/>
          <w:i/>
          <w:sz w:val="20"/>
          <w:szCs w:val="20"/>
        </w:rPr>
      </w:pPr>
    </w:p>
    <w:p w14:paraId="16B71C39" w14:textId="77777777" w:rsidR="00BE131E" w:rsidRDefault="00BE131E" w:rsidP="00B8528C">
      <w:pPr>
        <w:pStyle w:val="Flietext02Flietext"/>
        <w:spacing w:line="276" w:lineRule="auto"/>
        <w:ind w:left="170" w:hanging="170"/>
        <w:rPr>
          <w:rFonts w:ascii="Arial" w:hAnsi="Arial"/>
          <w:i/>
          <w:sz w:val="20"/>
          <w:szCs w:val="20"/>
        </w:rPr>
      </w:pPr>
    </w:p>
    <w:p w14:paraId="05D477B2" w14:textId="77777777" w:rsidR="00BE131E" w:rsidRDefault="00BE131E" w:rsidP="00B8528C">
      <w:pPr>
        <w:pStyle w:val="Flietext02Flietext"/>
        <w:spacing w:line="276" w:lineRule="auto"/>
        <w:ind w:left="170" w:hanging="170"/>
        <w:rPr>
          <w:rFonts w:ascii="Arial" w:hAnsi="Arial"/>
          <w:i/>
          <w:sz w:val="20"/>
          <w:szCs w:val="20"/>
        </w:rPr>
      </w:pPr>
    </w:p>
    <w:p w14:paraId="07956F43" w14:textId="6FE29754" w:rsidR="00BE131E" w:rsidRDefault="00BE131E" w:rsidP="00B8528C">
      <w:pPr>
        <w:pStyle w:val="Flietext02Flietext"/>
        <w:spacing w:line="276" w:lineRule="auto"/>
        <w:ind w:left="170" w:hanging="170"/>
        <w:rPr>
          <w:rFonts w:ascii="Arial" w:hAnsi="Arial"/>
          <w:i/>
          <w:sz w:val="20"/>
          <w:szCs w:val="20"/>
        </w:rPr>
      </w:pPr>
    </w:p>
    <w:p w14:paraId="411A161F" w14:textId="43000C61" w:rsidR="00E92C43" w:rsidRDefault="00C766AE" w:rsidP="00B8528C">
      <w:pPr>
        <w:pStyle w:val="Flietext02Flietext"/>
        <w:spacing w:line="276" w:lineRule="auto"/>
        <w:ind w:left="170" w:hanging="170"/>
        <w:rPr>
          <w:rFonts w:ascii="Arial" w:hAnsi="Arial"/>
          <w:i/>
          <w:sz w:val="20"/>
          <w:szCs w:val="20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85888" behindDoc="1" locked="0" layoutInCell="1" allowOverlap="1" wp14:anchorId="73E7BB07" wp14:editId="07B868DD">
            <wp:simplePos x="0" y="0"/>
            <wp:positionH relativeFrom="column">
              <wp:posOffset>-836184</wp:posOffset>
            </wp:positionH>
            <wp:positionV relativeFrom="paragraph">
              <wp:posOffset>217468</wp:posOffset>
            </wp:positionV>
            <wp:extent cx="7068710" cy="3027698"/>
            <wp:effectExtent l="0" t="0" r="0" b="1270"/>
            <wp:wrapNone/>
            <wp:docPr id="2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ver: Kunden:UVB:Gesundheitszirkel:Online_Dokumente:Auswertung_Massnahmen:UVB_GZ_Beispiel_Auswertung_Massnahm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683" cy="302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58A">
        <w:rPr>
          <w:noProof/>
        </w:rPr>
        <w:drawing>
          <wp:anchor distT="0" distB="0" distL="114300" distR="114300" simplePos="0" relativeHeight="251683840" behindDoc="1" locked="0" layoutInCell="1" allowOverlap="1" wp14:anchorId="33D47430" wp14:editId="557B39E2">
            <wp:simplePos x="0" y="0"/>
            <wp:positionH relativeFrom="column">
              <wp:posOffset>-754380</wp:posOffset>
            </wp:positionH>
            <wp:positionV relativeFrom="paragraph">
              <wp:posOffset>5977255</wp:posOffset>
            </wp:positionV>
            <wp:extent cx="7565533" cy="3065303"/>
            <wp:effectExtent l="0" t="0" r="3810" b="8255"/>
            <wp:wrapNone/>
            <wp:docPr id="13" name="Bild 6" descr="Server: Kunden:UVB:Gesundheitszirkel:Online_Dokumente:Auswertung_Massnahmen:UVB_GZ_Beispiel_Auswertung_Massnah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ver: Kunden:UVB:Gesundheitszirkel:Online_Dokumente:Auswertung_Massnahmen:UVB_GZ_Beispiel_Auswertung_Massnahm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33" cy="30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2C43" w:rsidSect="00482F12">
      <w:headerReference w:type="default" r:id="rId11"/>
      <w:footerReference w:type="default" r:id="rId12"/>
      <w:pgSz w:w="11906" w:h="16838"/>
      <w:pgMar w:top="2269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D63CD" w14:textId="77777777" w:rsidR="00D515FE" w:rsidRDefault="00D515FE" w:rsidP="00A06DF2">
      <w:r>
        <w:separator/>
      </w:r>
    </w:p>
  </w:endnote>
  <w:endnote w:type="continuationSeparator" w:id="0">
    <w:p w14:paraId="01FA4F66" w14:textId="77777777" w:rsidR="00D515FE" w:rsidRDefault="00D515FE" w:rsidP="00A06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ok">
    <w:altName w:val="Futura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GUVMeta-Normal">
    <w:altName w:val="DGUV Meta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E4ED26" w14:textId="77777777" w:rsidR="00D515FE" w:rsidRPr="00A06DF2" w:rsidRDefault="00D515FE" w:rsidP="00A06DF2">
    <w:pPr>
      <w:pStyle w:val="Flietext"/>
      <w:suppressAutoHyphens/>
      <w:jc w:val="right"/>
      <w:rPr>
        <w:rFonts w:ascii="Arial" w:hAnsi="Arial"/>
        <w:sz w:val="14"/>
        <w:szCs w:val="14"/>
      </w:rPr>
    </w:pPr>
    <w:r w:rsidRPr="00BA360F">
      <w:rPr>
        <w:rFonts w:ascii="Arial" w:hAnsi="Arial"/>
        <w:sz w:val="14"/>
        <w:szCs w:val="14"/>
      </w:rPr>
      <w:t>© U</w:t>
    </w:r>
    <w:r>
      <w:rPr>
        <w:rFonts w:ascii="Arial" w:hAnsi="Arial"/>
        <w:sz w:val="14"/>
        <w:szCs w:val="14"/>
      </w:rPr>
      <w:t>VB</w:t>
    </w:r>
    <w:r w:rsidRPr="00BA360F">
      <w:rPr>
        <w:rFonts w:ascii="Arial" w:hAnsi="Arial"/>
        <w:sz w:val="14"/>
        <w:szCs w:val="14"/>
      </w:rPr>
      <w:t xml:space="preserve"> 201</w:t>
    </w:r>
    <w:r>
      <w:rPr>
        <w:rFonts w:ascii="Arial" w:hAnsi="Arial"/>
        <w:sz w:val="14"/>
        <w:szCs w:val="14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A57F0" w14:textId="77777777" w:rsidR="00D515FE" w:rsidRDefault="00D515FE" w:rsidP="00A06DF2">
      <w:r>
        <w:separator/>
      </w:r>
    </w:p>
  </w:footnote>
  <w:footnote w:type="continuationSeparator" w:id="0">
    <w:p w14:paraId="053EFF65" w14:textId="77777777" w:rsidR="00D515FE" w:rsidRDefault="00D515FE" w:rsidP="00A06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F5303" w14:textId="77777777" w:rsidR="00D515FE" w:rsidRDefault="00D515FE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EB6BABB" wp14:editId="52D513F7">
          <wp:simplePos x="0" y="0"/>
          <wp:positionH relativeFrom="page">
            <wp:posOffset>5913120</wp:posOffset>
          </wp:positionH>
          <wp:positionV relativeFrom="page">
            <wp:posOffset>508000</wp:posOffset>
          </wp:positionV>
          <wp:extent cx="927100" cy="927100"/>
          <wp:effectExtent l="0" t="0" r="12700" b="12700"/>
          <wp:wrapNone/>
          <wp:docPr id="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K-UVB_Word-Kopf-mit-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1" layoutInCell="1" allowOverlap="1" wp14:anchorId="26D034B1" wp14:editId="31FC72AC">
          <wp:simplePos x="0" y="0"/>
          <wp:positionH relativeFrom="column">
            <wp:posOffset>8204200</wp:posOffset>
          </wp:positionH>
          <wp:positionV relativeFrom="paragraph">
            <wp:posOffset>456565</wp:posOffset>
          </wp:positionV>
          <wp:extent cx="1765300" cy="658495"/>
          <wp:effectExtent l="0" t="0" r="12700" b="1905"/>
          <wp:wrapNone/>
          <wp:docPr id="4" name="Bild 2" descr="Beschreibung: Server: Kunden:UVB:_Vorlagen:UVB Logos:PNG_web:Logo-UVB-RGB-2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Server: Kunden:UVB:_Vorlagen:UVB Logos:PNG_web:Logo-UVB-RGB-2z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1" layoutInCell="1" allowOverlap="1" wp14:anchorId="4BF8B0B3" wp14:editId="1E9F9A2C">
          <wp:simplePos x="0" y="0"/>
          <wp:positionH relativeFrom="column">
            <wp:posOffset>8204200</wp:posOffset>
          </wp:positionH>
          <wp:positionV relativeFrom="paragraph">
            <wp:posOffset>456565</wp:posOffset>
          </wp:positionV>
          <wp:extent cx="1765300" cy="658495"/>
          <wp:effectExtent l="0" t="0" r="12700" b="1905"/>
          <wp:wrapNone/>
          <wp:docPr id="1" name="Bild 2" descr="Beschreibung: Server: Kunden:UVB:_Vorlagen:UVB Logos:PNG_web:Logo-UVB-RGB-2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Server: Kunden:UVB:_Vorlagen:UVB Logos:PNG_web:Logo-UVB-RGB-2z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1" layoutInCell="1" allowOverlap="1" wp14:anchorId="6BEA46F9" wp14:editId="15B1B91E">
          <wp:simplePos x="0" y="0"/>
          <wp:positionH relativeFrom="column">
            <wp:posOffset>8204200</wp:posOffset>
          </wp:positionH>
          <wp:positionV relativeFrom="paragraph">
            <wp:posOffset>456565</wp:posOffset>
          </wp:positionV>
          <wp:extent cx="1765300" cy="658495"/>
          <wp:effectExtent l="0" t="0" r="12700" b="1905"/>
          <wp:wrapNone/>
          <wp:docPr id="3" name="Bild 2" descr="Beschreibung: Server: Kunden:UVB:_Vorlagen:UVB Logos:PNG_web:Logo-UVB-RGB-2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Server: Kunden:UVB:_Vorlagen:UVB Logos:PNG_web:Logo-UVB-RGB-2z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8B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12D7480"/>
    <w:multiLevelType w:val="hybridMultilevel"/>
    <w:tmpl w:val="682E122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F70"/>
    <w:rsid w:val="0006136A"/>
    <w:rsid w:val="00062C55"/>
    <w:rsid w:val="00102AAB"/>
    <w:rsid w:val="00197643"/>
    <w:rsid w:val="001E1ABE"/>
    <w:rsid w:val="0026608B"/>
    <w:rsid w:val="002C4079"/>
    <w:rsid w:val="0041677C"/>
    <w:rsid w:val="00482F12"/>
    <w:rsid w:val="005E3A9C"/>
    <w:rsid w:val="006331C4"/>
    <w:rsid w:val="00665CC7"/>
    <w:rsid w:val="0069658A"/>
    <w:rsid w:val="006B6C56"/>
    <w:rsid w:val="0075734C"/>
    <w:rsid w:val="00904161"/>
    <w:rsid w:val="00904C70"/>
    <w:rsid w:val="009323EE"/>
    <w:rsid w:val="009D3999"/>
    <w:rsid w:val="00A06DF2"/>
    <w:rsid w:val="00A32A6E"/>
    <w:rsid w:val="00A67756"/>
    <w:rsid w:val="00B23567"/>
    <w:rsid w:val="00B8528C"/>
    <w:rsid w:val="00BD69D4"/>
    <w:rsid w:val="00BE131E"/>
    <w:rsid w:val="00BE413B"/>
    <w:rsid w:val="00C766AE"/>
    <w:rsid w:val="00CC2EF5"/>
    <w:rsid w:val="00D0223D"/>
    <w:rsid w:val="00D17EFB"/>
    <w:rsid w:val="00D515FE"/>
    <w:rsid w:val="00D64F70"/>
    <w:rsid w:val="00DC234B"/>
    <w:rsid w:val="00E92C43"/>
    <w:rsid w:val="00F9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4E54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64F70"/>
    <w:rPr>
      <w:rFonts w:ascii="Arial" w:hAnsi="Arial" w:cs="Arial"/>
      <w:sz w:val="22"/>
    </w:rPr>
  </w:style>
  <w:style w:type="paragraph" w:styleId="berschrift2">
    <w:name w:val="heading 2"/>
    <w:basedOn w:val="Standard"/>
    <w:next w:val="Standard"/>
    <w:qFormat/>
    <w:rsid w:val="00D64F70"/>
    <w:pPr>
      <w:keepNext/>
      <w:outlineLvl w:val="1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06D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06DF2"/>
    <w:rPr>
      <w:rFonts w:ascii="Arial" w:hAnsi="Arial" w:cs="Arial"/>
      <w:sz w:val="22"/>
    </w:rPr>
  </w:style>
  <w:style w:type="paragraph" w:styleId="Fuzeile">
    <w:name w:val="footer"/>
    <w:basedOn w:val="Standard"/>
    <w:link w:val="FuzeileZchn"/>
    <w:rsid w:val="00A06D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A06DF2"/>
    <w:rPr>
      <w:rFonts w:ascii="Arial" w:hAnsi="Arial" w:cs="Arial"/>
      <w:sz w:val="22"/>
    </w:rPr>
  </w:style>
  <w:style w:type="paragraph" w:customStyle="1" w:styleId="Flietext">
    <w:name w:val="Fließtext"/>
    <w:basedOn w:val="Standard"/>
    <w:uiPriority w:val="99"/>
    <w:rsid w:val="00A06DF2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Futura-Book" w:hAnsi="Futura-Book" w:cs="Futura-Book"/>
      <w:color w:val="000000"/>
      <w:sz w:val="18"/>
      <w:szCs w:val="18"/>
    </w:rPr>
  </w:style>
  <w:style w:type="paragraph" w:customStyle="1" w:styleId="Flietext02Flietext">
    <w:name w:val="Fließtext (02_Fließtext)"/>
    <w:basedOn w:val="Standard"/>
    <w:uiPriority w:val="99"/>
    <w:rsid w:val="00CC2EF5"/>
    <w:pPr>
      <w:widowControl w:val="0"/>
      <w:tabs>
        <w:tab w:val="left" w:pos="170"/>
      </w:tabs>
      <w:autoSpaceDE w:val="0"/>
      <w:autoSpaceDN w:val="0"/>
      <w:adjustRightInd w:val="0"/>
      <w:spacing w:line="241" w:lineRule="atLeast"/>
      <w:textAlignment w:val="center"/>
    </w:pPr>
    <w:rPr>
      <w:rFonts w:ascii="DGUVMeta-Normal" w:hAnsi="DGUVMeta-Normal" w:cs="DGUVMeta-Normal"/>
      <w:color w:val="000000"/>
      <w:sz w:val="18"/>
      <w:szCs w:val="18"/>
    </w:rPr>
  </w:style>
  <w:style w:type="paragraph" w:styleId="Sprechblasentext">
    <w:name w:val="Balloon Text"/>
    <w:basedOn w:val="Standard"/>
    <w:link w:val="SprechblasentextZchn"/>
    <w:rsid w:val="00E92C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E92C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64F70"/>
    <w:rPr>
      <w:rFonts w:ascii="Arial" w:hAnsi="Arial" w:cs="Arial"/>
      <w:sz w:val="22"/>
    </w:rPr>
  </w:style>
  <w:style w:type="paragraph" w:styleId="berschrift2">
    <w:name w:val="heading 2"/>
    <w:basedOn w:val="Standard"/>
    <w:next w:val="Standard"/>
    <w:qFormat/>
    <w:rsid w:val="00D64F70"/>
    <w:pPr>
      <w:keepNext/>
      <w:outlineLvl w:val="1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06D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06DF2"/>
    <w:rPr>
      <w:rFonts w:ascii="Arial" w:hAnsi="Arial" w:cs="Arial"/>
      <w:sz w:val="22"/>
    </w:rPr>
  </w:style>
  <w:style w:type="paragraph" w:styleId="Fuzeile">
    <w:name w:val="footer"/>
    <w:basedOn w:val="Standard"/>
    <w:link w:val="FuzeileZchn"/>
    <w:rsid w:val="00A06D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A06DF2"/>
    <w:rPr>
      <w:rFonts w:ascii="Arial" w:hAnsi="Arial" w:cs="Arial"/>
      <w:sz w:val="22"/>
    </w:rPr>
  </w:style>
  <w:style w:type="paragraph" w:customStyle="1" w:styleId="Flietext">
    <w:name w:val="Fließtext"/>
    <w:basedOn w:val="Standard"/>
    <w:uiPriority w:val="99"/>
    <w:rsid w:val="00A06DF2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Futura-Book" w:hAnsi="Futura-Book" w:cs="Futura-Book"/>
      <w:color w:val="000000"/>
      <w:sz w:val="18"/>
      <w:szCs w:val="18"/>
    </w:rPr>
  </w:style>
  <w:style w:type="paragraph" w:customStyle="1" w:styleId="Flietext02Flietext">
    <w:name w:val="Fließtext (02_Fließtext)"/>
    <w:basedOn w:val="Standard"/>
    <w:uiPriority w:val="99"/>
    <w:rsid w:val="00CC2EF5"/>
    <w:pPr>
      <w:widowControl w:val="0"/>
      <w:tabs>
        <w:tab w:val="left" w:pos="170"/>
      </w:tabs>
      <w:autoSpaceDE w:val="0"/>
      <w:autoSpaceDN w:val="0"/>
      <w:adjustRightInd w:val="0"/>
      <w:spacing w:line="241" w:lineRule="atLeast"/>
      <w:textAlignment w:val="center"/>
    </w:pPr>
    <w:rPr>
      <w:rFonts w:ascii="DGUVMeta-Normal" w:hAnsi="DGUVMeta-Normal" w:cs="DGUVMeta-Normal"/>
      <w:color w:val="000000"/>
      <w:sz w:val="18"/>
      <w:szCs w:val="18"/>
    </w:rPr>
  </w:style>
  <w:style w:type="paragraph" w:styleId="Sprechblasentext">
    <w:name w:val="Balloon Text"/>
    <w:basedOn w:val="Standard"/>
    <w:link w:val="SprechblasentextZchn"/>
    <w:rsid w:val="00E92C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E92C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09A9AC-1BCC-4FE5-A592-463E5ACA9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1C07AFD1</Template>
  <TotalTime>0</TotalTime>
  <Pages>1</Pages>
  <Words>55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Raumausstattung und Moderationsmaterialien </vt:lpstr>
    </vt:vector>
  </TitlesOfParts>
  <Company>uk-bund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Raumausstattung und Moderationsmaterialien</dc:title>
  <dc:creator>UVB-MOA</dc:creator>
  <cp:lastModifiedBy>Möbus, Anne</cp:lastModifiedBy>
  <cp:revision>4</cp:revision>
  <dcterms:created xsi:type="dcterms:W3CDTF">2015-07-31T10:53:00Z</dcterms:created>
  <dcterms:modified xsi:type="dcterms:W3CDTF">2015-08-19T11:47:00Z</dcterms:modified>
</cp:coreProperties>
</file>